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C0A5" w14:textId="77777777" w:rsidR="00FD60FA" w:rsidRPr="00255DAA" w:rsidRDefault="00692123" w:rsidP="00D27CF6">
      <w:pPr>
        <w:pStyle w:val="Zhlav"/>
        <w:tabs>
          <w:tab w:val="clear" w:pos="9072"/>
          <w:tab w:val="left" w:pos="6525"/>
        </w:tabs>
        <w:spacing w:after="0" w:line="216" w:lineRule="auto"/>
        <w:rPr>
          <w:rFonts w:cs="Open Sans"/>
          <w:sz w:val="28"/>
          <w:szCs w:val="32"/>
        </w:rPr>
      </w:pPr>
      <w:bookmarkStart w:id="0" w:name="_Hlk486257838"/>
      <w:r w:rsidRPr="00255DAA">
        <w:rPr>
          <w:noProof/>
          <w:sz w:val="20"/>
        </w:rPr>
        <w:drawing>
          <wp:anchor distT="0" distB="0" distL="114300" distR="114300" simplePos="0" relativeHeight="251661824" behindDoc="0" locked="0" layoutInCell="1" allowOverlap="1" wp14:anchorId="0F7BC0DD" wp14:editId="1D3F6DD3">
            <wp:simplePos x="0" y="0"/>
            <wp:positionH relativeFrom="column">
              <wp:posOffset>-1154</wp:posOffset>
            </wp:positionH>
            <wp:positionV relativeFrom="paragraph">
              <wp:posOffset>-13913</wp:posOffset>
            </wp:positionV>
            <wp:extent cx="662400" cy="802800"/>
            <wp:effectExtent l="0" t="0" r="444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" cy="8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6AE" w:rsidRPr="00255DAA">
        <w:rPr>
          <w:noProof/>
          <w:sz w:val="20"/>
        </w:rPr>
        <w:drawing>
          <wp:anchor distT="0" distB="0" distL="114300" distR="114300" simplePos="0" relativeHeight="251658752" behindDoc="0" locked="0" layoutInCell="1" allowOverlap="1" wp14:anchorId="0F7BC0DF" wp14:editId="0F7BC0E0">
            <wp:simplePos x="0" y="0"/>
            <wp:positionH relativeFrom="column">
              <wp:posOffset>2950947</wp:posOffset>
            </wp:positionH>
            <wp:positionV relativeFrom="paragraph">
              <wp:posOffset>13335</wp:posOffset>
            </wp:positionV>
            <wp:extent cx="2066400" cy="360000"/>
            <wp:effectExtent l="0" t="0" r="0" b="2540"/>
            <wp:wrapNone/>
            <wp:docPr id="6" name="Obrázek 0" descr="espis_bar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0" descr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6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0FA" w:rsidRPr="00255DAA">
        <w:rPr>
          <w:rFonts w:cs="Open Sans"/>
          <w:noProof/>
          <w:sz w:val="20"/>
        </w:rPr>
        <w:drawing>
          <wp:anchor distT="0" distB="0" distL="114300" distR="114300" simplePos="0" relativeHeight="251653632" behindDoc="0" locked="0" layoutInCell="1" allowOverlap="1" wp14:anchorId="0F7BC0E1" wp14:editId="0F7BC0E2">
            <wp:simplePos x="0" y="0"/>
            <wp:positionH relativeFrom="margin">
              <wp:posOffset>3676650</wp:posOffset>
            </wp:positionH>
            <wp:positionV relativeFrom="margin">
              <wp:posOffset>-4792980</wp:posOffset>
            </wp:positionV>
            <wp:extent cx="2065655" cy="358140"/>
            <wp:effectExtent l="0" t="0" r="0" b="3810"/>
            <wp:wrapTopAndBottom/>
            <wp:docPr id="1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0FA" w:rsidRPr="00255DAA">
        <w:rPr>
          <w:rFonts w:cs="Open Sans"/>
          <w:sz w:val="28"/>
          <w:szCs w:val="32"/>
        </w:rPr>
        <w:t>MĚSTSKÁ ČÁST PRAHA 21</w:t>
      </w:r>
      <w:r w:rsidR="004D36AE" w:rsidRPr="00255DAA">
        <w:rPr>
          <w:rFonts w:cs="Open Sans"/>
          <w:noProof/>
          <w:sz w:val="20"/>
        </w:rPr>
        <w:t xml:space="preserve"> </w:t>
      </w:r>
    </w:p>
    <w:p w14:paraId="0F7BC0A6" w14:textId="77777777" w:rsidR="00FD60FA" w:rsidRPr="00255DAA" w:rsidRDefault="00FD60FA" w:rsidP="00D27CF6">
      <w:pPr>
        <w:pStyle w:val="Zhlav"/>
        <w:tabs>
          <w:tab w:val="clear" w:pos="9072"/>
          <w:tab w:val="left" w:pos="6525"/>
        </w:tabs>
        <w:spacing w:after="0" w:line="216" w:lineRule="auto"/>
        <w:rPr>
          <w:rFonts w:cs="Open Sans"/>
          <w:sz w:val="28"/>
          <w:szCs w:val="32"/>
        </w:rPr>
      </w:pPr>
      <w:r w:rsidRPr="00255DAA">
        <w:rPr>
          <w:rFonts w:cs="Open Sans"/>
          <w:sz w:val="28"/>
          <w:szCs w:val="32"/>
        </w:rPr>
        <w:t>ÚŘAD MĚSTSKÉ ČÁSTI</w:t>
      </w:r>
    </w:p>
    <w:sdt>
      <w:sdtPr>
        <w:rPr>
          <w:rFonts w:cs="Open Sans"/>
          <w:caps/>
          <w:sz w:val="28"/>
          <w:szCs w:val="32"/>
        </w:rPr>
        <w:alias w:val="Odbor"/>
        <w:tag w:val="espis_objektsps/drzitel_oj_nazev"/>
        <w:id w:val="-1556998082"/>
        <w:placeholder>
          <w:docPart w:val="4F56223EDDCF4C039BFCCF172B542B5A"/>
        </w:placeholder>
      </w:sdtPr>
      <w:sdtEndPr>
        <w:rPr>
          <w:rStyle w:val="Hypertextovodkaz"/>
          <w:rFonts w:ascii="Times New Roman" w:hAnsi="Times New Roman"/>
        </w:rPr>
      </w:sdtEndPr>
      <w:sdtContent>
        <w:p w14:paraId="0F7BC0A7" w14:textId="77777777" w:rsidR="00FD60FA" w:rsidRPr="00255DAA" w:rsidRDefault="00F76881" w:rsidP="00D27CF6">
          <w:pPr>
            <w:pStyle w:val="Zhlav"/>
            <w:tabs>
              <w:tab w:val="clear" w:pos="9072"/>
              <w:tab w:val="left" w:pos="6525"/>
            </w:tabs>
            <w:spacing w:after="0" w:line="216" w:lineRule="auto"/>
            <w:rPr>
              <w:rFonts w:cs="Open Sans"/>
              <w:caps/>
              <w:sz w:val="32"/>
              <w:szCs w:val="32"/>
            </w:rPr>
          </w:pPr>
          <w:r w:rsidRPr="00255DAA">
            <w:rPr>
              <w:rStyle w:val="Zstupntext"/>
              <w:rFonts w:cs="Open Sans"/>
              <w:caps/>
              <w:color w:val="auto"/>
              <w:sz w:val="28"/>
              <w:szCs w:val="32"/>
            </w:rPr>
            <w:t>Muzejní rada</w:t>
          </w:r>
        </w:p>
      </w:sdtContent>
    </w:sdt>
    <w:p w14:paraId="0F7BC0A8" w14:textId="77777777" w:rsidR="00030E32" w:rsidRPr="00255DAA" w:rsidRDefault="003B6DE8" w:rsidP="00E8656E">
      <w:pPr>
        <w:spacing w:after="240"/>
        <w:rPr>
          <w:rFonts w:cs="Open Sans"/>
          <w:caps/>
          <w:sz w:val="14"/>
          <w:szCs w:val="16"/>
        </w:rPr>
      </w:pPr>
      <w:r w:rsidRPr="00255DAA">
        <w:rPr>
          <w:rFonts w:cs="Open Sans"/>
          <w:caps/>
          <w:sz w:val="14"/>
          <w:szCs w:val="16"/>
        </w:rPr>
        <w:t xml:space="preserve">Staroklánovická 260, 190 16  Praha 9, tel.: 281 012 911, fax: 281 971 531, </w:t>
      </w:r>
      <w:hyperlink r:id="rId9" w:history="1">
        <w:r w:rsidR="003236A8" w:rsidRPr="00255DAA">
          <w:rPr>
            <w:rStyle w:val="Hypertextovodkaz"/>
            <w:rFonts w:ascii="Open Sans" w:hAnsi="Open Sans" w:cs="Open Sans"/>
            <w:caps/>
            <w:sz w:val="14"/>
            <w:szCs w:val="16"/>
          </w:rPr>
          <w:t>podatelna</w:t>
        </w:r>
        <w:r w:rsidRPr="00255DAA">
          <w:rPr>
            <w:rStyle w:val="Hypertextovodkaz"/>
            <w:rFonts w:ascii="Open Sans" w:hAnsi="Open Sans" w:cs="Open Sans"/>
            <w:caps/>
            <w:sz w:val="14"/>
            <w:szCs w:val="16"/>
          </w:rPr>
          <w:t>@praha21.cz</w:t>
        </w:r>
      </w:hyperlink>
    </w:p>
    <w:tbl>
      <w:tblPr>
        <w:tblW w:w="5000" w:type="pct"/>
        <w:tblLook w:val="01E0" w:firstRow="1" w:lastRow="1" w:firstColumn="1" w:lastColumn="1" w:noHBand="0" w:noVBand="0"/>
      </w:tblPr>
      <w:tblGrid>
        <w:gridCol w:w="1999"/>
        <w:gridCol w:w="3880"/>
        <w:gridCol w:w="3407"/>
      </w:tblGrid>
      <w:tr w:rsidR="00692123" w:rsidRPr="00255DAA" w14:paraId="0F7BC0B1" w14:textId="77777777" w:rsidTr="00692123">
        <w:trPr>
          <w:trHeight w:val="19"/>
        </w:trPr>
        <w:tc>
          <w:tcPr>
            <w:tcW w:w="2021" w:type="dxa"/>
            <w:tcBorders>
              <w:top w:val="dotted" w:sz="4" w:space="0" w:color="auto"/>
            </w:tcBorders>
            <w:vAlign w:val="bottom"/>
          </w:tcPr>
          <w:p w14:paraId="0F7BC0A9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VÁŠ DOPIS ČJ:</w:t>
            </w:r>
          </w:p>
        </w:tc>
        <w:tc>
          <w:tcPr>
            <w:tcW w:w="3899" w:type="dxa"/>
            <w:tcBorders>
              <w:top w:val="dotted" w:sz="4" w:space="0" w:color="auto"/>
            </w:tcBorders>
            <w:vAlign w:val="bottom"/>
          </w:tcPr>
          <w:sdt>
            <w:sdtPr>
              <w:rPr>
                <w:rFonts w:cs="Open Sans"/>
              </w:rPr>
              <w:alias w:val="ČJ odesílatele"/>
              <w:tag w:val="espis_doruceni/dotcene_subjekty/cj_odesilatele"/>
              <w:id w:val="2016647295"/>
              <w:placeholder>
                <w:docPart w:val="4998444991EB463599A5C3ADA31CCE9F"/>
              </w:placeholder>
              <w:showingPlcHdr/>
            </w:sdtPr>
            <w:sdtEndPr/>
            <w:sdtContent>
              <w:p w14:paraId="0F7BC0AA" w14:textId="77777777" w:rsidR="00692123" w:rsidRPr="00255DAA" w:rsidRDefault="00A636A4" w:rsidP="00653912">
                <w:pPr>
                  <w:spacing w:after="0"/>
                  <w:rPr>
                    <w:rFonts w:cs="Open Sans"/>
                  </w:rPr>
                </w:pPr>
              </w:p>
            </w:sdtContent>
          </w:sdt>
        </w:tc>
        <w:tc>
          <w:tcPr>
            <w:tcW w:w="3495" w:type="dxa"/>
            <w:vMerge w:val="restart"/>
            <w:tcBorders>
              <w:top w:val="dotted" w:sz="4" w:space="0" w:color="auto"/>
            </w:tcBorders>
          </w:tcPr>
          <w:p w14:paraId="0F7BC0AB" w14:textId="77777777" w:rsidR="00692123" w:rsidRPr="00255DAA" w:rsidRDefault="00A636A4" w:rsidP="00692123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Oslovení"/>
                <w:tag w:val="espis_doruceni/dotcene_subjekty/osloveni"/>
                <w:id w:val="-2100322159"/>
                <w:placeholder>
                  <w:docPart w:val="4E1A945985FE478D843B0E8A13AEF9EC"/>
                </w:placeholder>
                <w:showingPlcHdr/>
              </w:sdtPr>
              <w:sdtEndPr/>
              <w:sdtContent/>
            </w:sdt>
          </w:p>
          <w:p w14:paraId="0F7BC0AC" w14:textId="77777777" w:rsidR="00692123" w:rsidRPr="00255DAA" w:rsidRDefault="00A636A4" w:rsidP="00692123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Jméno"/>
                <w:tag w:val="espis_dsb/adresa/full_name"/>
                <w:id w:val="827170006"/>
                <w:placeholder>
                  <w:docPart w:val="969067D5E58D4ED9BBCF194B47C3B932"/>
                </w:placeholder>
                <w:showingPlcHdr/>
              </w:sdtPr>
              <w:sdtEndPr/>
              <w:sdtContent/>
            </w:sdt>
          </w:p>
          <w:sdt>
            <w:sdtPr>
              <w:rPr>
                <w:rFonts w:cs="Open Sans"/>
              </w:rPr>
              <w:alias w:val="Funkce"/>
              <w:tag w:val="espis_dsb/adresa/doplnujici_nazev"/>
              <w:id w:val="1697734840"/>
              <w:placeholder>
                <w:docPart w:val="B7046179F096407AA40598DC47E2E6D2"/>
              </w:placeholder>
              <w:showingPlcHdr/>
            </w:sdtPr>
            <w:sdtEndPr/>
            <w:sdtContent>
              <w:p w14:paraId="0F7BC0AD" w14:textId="77777777" w:rsidR="00692123" w:rsidRPr="00255DAA" w:rsidRDefault="00A636A4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Obchodní název"/>
              <w:tag w:val="espis_dsb/adresa/obchodni_nazev"/>
              <w:id w:val="1621189348"/>
              <w:placeholder>
                <w:docPart w:val="8322FAF720AB4B8F9CF1BE5E73B6B2EB"/>
              </w:placeholder>
              <w:showingPlcHdr/>
            </w:sdtPr>
            <w:sdtEndPr/>
            <w:sdtContent>
              <w:p w14:paraId="0F7BC0AE" w14:textId="77777777" w:rsidR="00692123" w:rsidRPr="00255DAA" w:rsidRDefault="00A636A4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Ulice a číslo popisné"/>
              <w:tag w:val="espis_dsb/adresa/full_ulice"/>
              <w:id w:val="-231003733"/>
              <w:placeholder>
                <w:docPart w:val="6656436DCBA74CC2ABC908259EDCC9E4"/>
              </w:placeholder>
              <w:showingPlcHdr/>
            </w:sdtPr>
            <w:sdtEndPr/>
            <w:sdtContent>
              <w:p w14:paraId="0F7BC0AF" w14:textId="77777777" w:rsidR="00692123" w:rsidRPr="00255DAA" w:rsidRDefault="00A636A4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  <w:sdt>
            <w:sdtPr>
              <w:rPr>
                <w:rFonts w:cs="Open Sans"/>
              </w:rPr>
              <w:alias w:val="Město"/>
              <w:tag w:val="espis_dsb/adresa/full_mesto"/>
              <w:id w:val="1946185333"/>
              <w:placeholder>
                <w:docPart w:val="2FDEAB1A57C04800B5A546CFCE233B60"/>
              </w:placeholder>
              <w:showingPlcHdr/>
            </w:sdtPr>
            <w:sdtEndPr/>
            <w:sdtContent>
              <w:p w14:paraId="0F7BC0B0" w14:textId="77777777" w:rsidR="00692123" w:rsidRPr="00255DAA" w:rsidRDefault="00A636A4" w:rsidP="00692123">
                <w:pPr>
                  <w:spacing w:after="0"/>
                  <w:rPr>
                    <w:rFonts w:cs="Open Sans"/>
                  </w:rPr>
                </w:pPr>
              </w:p>
            </w:sdtContent>
          </w:sdt>
        </w:tc>
      </w:tr>
      <w:tr w:rsidR="00692123" w:rsidRPr="00255DAA" w14:paraId="0F7BC0B5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0F7BC0B2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ZE DNE:</w:t>
            </w:r>
          </w:p>
        </w:tc>
        <w:sdt>
          <w:sdtPr>
            <w:rPr>
              <w:rFonts w:cs="Open Sans"/>
            </w:rPr>
            <w:alias w:val="Datum odeslání"/>
            <w:tag w:val="espis_ doruceni /dotcene_subjekty/datum_odeslani/datum"/>
            <w:id w:val="150958036"/>
            <w:placeholder>
              <w:docPart w:val="1426433E3A1247D39DEB8AA0DB8581DC"/>
            </w:placeholder>
            <w:showingPlcHdr/>
          </w:sdtPr>
          <w:sdtEndPr/>
          <w:sdtContent>
            <w:tc>
              <w:tcPr>
                <w:tcW w:w="3899" w:type="dxa"/>
                <w:vAlign w:val="center"/>
              </w:tcPr>
              <w:p w14:paraId="0F7BC0B3" w14:textId="77777777" w:rsidR="00692123" w:rsidRPr="00255DAA" w:rsidRDefault="00692123" w:rsidP="00653912">
                <w:pPr>
                  <w:spacing w:after="0"/>
                  <w:rPr>
                    <w:rFonts w:cs="Open Sans"/>
                  </w:rPr>
                </w:pPr>
              </w:p>
            </w:tc>
          </w:sdtContent>
        </w:sdt>
        <w:tc>
          <w:tcPr>
            <w:tcW w:w="3495" w:type="dxa"/>
            <w:vMerge/>
          </w:tcPr>
          <w:p w14:paraId="0F7BC0B4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0F7BC0B9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0F7BC0B6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NAŠE ČJ.:</w:t>
            </w:r>
          </w:p>
        </w:tc>
        <w:tc>
          <w:tcPr>
            <w:tcW w:w="3899" w:type="dxa"/>
            <w:vAlign w:val="center"/>
          </w:tcPr>
          <w:p w14:paraId="0F7BC0B7" w14:textId="77777777" w:rsidR="00692123" w:rsidRPr="00255DAA" w:rsidRDefault="00A636A4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Naše čj."/>
                <w:tag w:val="espis_objektsps/evidencni_cislo"/>
                <w:id w:val="-1026785571"/>
                <w:placeholder>
                  <w:docPart w:val="0A74AF6244F848AEAAAA3E6967EE60A5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UMCP21/04050/2026/MR/Sai</w:t>
                </w:r>
              </w:sdtContent>
            </w:sdt>
          </w:p>
        </w:tc>
        <w:tc>
          <w:tcPr>
            <w:tcW w:w="3495" w:type="dxa"/>
            <w:vMerge/>
          </w:tcPr>
          <w:p w14:paraId="0F7BC0B8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0F7BC0BD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0F7BC0BA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SPIS. ZN.:</w:t>
            </w:r>
          </w:p>
        </w:tc>
        <w:tc>
          <w:tcPr>
            <w:tcW w:w="3899" w:type="dxa"/>
            <w:vAlign w:val="center"/>
          </w:tcPr>
          <w:p w14:paraId="0F7BC0BB" w14:textId="77777777" w:rsidR="00692123" w:rsidRPr="00255DAA" w:rsidRDefault="00A636A4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Spisová značka"/>
                <w:tag w:val="espis_objektsps/cislo_jednaci"/>
                <w:id w:val="-2080903532"/>
                <w:placeholder>
                  <w:docPart w:val="875F5E264BD54D06A46AC82658F4B943"/>
                </w:placeholder>
                <w:showingPlcHdr/>
              </w:sdtPr>
              <w:sdtEndPr/>
              <w:sdtContent/>
            </w:sdt>
          </w:p>
        </w:tc>
        <w:tc>
          <w:tcPr>
            <w:tcW w:w="3495" w:type="dxa"/>
            <w:vMerge/>
          </w:tcPr>
          <w:p w14:paraId="0F7BC0BC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0F7BC0C1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0F7BC0BE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VYŘIZUJE:</w:t>
            </w:r>
          </w:p>
        </w:tc>
        <w:tc>
          <w:tcPr>
            <w:tcW w:w="3899" w:type="dxa"/>
            <w:vAlign w:val="center"/>
          </w:tcPr>
          <w:p w14:paraId="0F7BC0BF" w14:textId="77777777" w:rsidR="00692123" w:rsidRPr="00255DAA" w:rsidRDefault="00A636A4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Vyřizuje"/>
                <w:tag w:val="espis_zpracovatel/pracovnik/full_name"/>
                <w:id w:val="30846311"/>
                <w:placeholder>
                  <w:docPart w:val="E78D4AC30FB7466B86756D7A4D44E83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Vladimír Saitz</w:t>
                </w:r>
              </w:sdtContent>
            </w:sdt>
          </w:p>
        </w:tc>
        <w:tc>
          <w:tcPr>
            <w:tcW w:w="3495" w:type="dxa"/>
            <w:vMerge/>
          </w:tcPr>
          <w:p w14:paraId="0F7BC0C0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0F7BC0C5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0F7BC0C2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TEL.:</w:t>
            </w:r>
          </w:p>
        </w:tc>
        <w:tc>
          <w:tcPr>
            <w:tcW w:w="3899" w:type="dxa"/>
            <w:vAlign w:val="center"/>
          </w:tcPr>
          <w:p w14:paraId="0F7BC0C3" w14:textId="77777777" w:rsidR="00692123" w:rsidRPr="00255DAA" w:rsidRDefault="00A636A4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Telefon"/>
                <w:tag w:val="espis_zpracovatel/pracovnik/telefon1"/>
                <w:id w:val="-1556382992"/>
                <w:placeholder>
                  <w:docPart w:val="B34DD0569D9B43BB9E256BF8979F81C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608209907</w:t>
                </w:r>
              </w:sdtContent>
            </w:sdt>
          </w:p>
        </w:tc>
        <w:tc>
          <w:tcPr>
            <w:tcW w:w="3495" w:type="dxa"/>
            <w:vMerge/>
          </w:tcPr>
          <w:p w14:paraId="0F7BC0C4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0F7BC0C9" w14:textId="77777777" w:rsidTr="00692123">
        <w:trPr>
          <w:trHeight w:val="19"/>
        </w:trPr>
        <w:tc>
          <w:tcPr>
            <w:tcW w:w="2021" w:type="dxa"/>
            <w:vAlign w:val="center"/>
          </w:tcPr>
          <w:p w14:paraId="0F7BC0C6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E-MAIL:</w:t>
            </w:r>
          </w:p>
        </w:tc>
        <w:tc>
          <w:tcPr>
            <w:tcW w:w="3899" w:type="dxa"/>
            <w:vAlign w:val="center"/>
          </w:tcPr>
          <w:p w14:paraId="0F7BC0C7" w14:textId="77777777" w:rsidR="00692123" w:rsidRPr="00255DAA" w:rsidRDefault="00A636A4" w:rsidP="00653912">
            <w:pPr>
              <w:spacing w:after="0"/>
              <w:rPr>
                <w:rFonts w:cs="Open Sans"/>
              </w:rPr>
            </w:pPr>
            <w:sdt>
              <w:sdtPr>
                <w:rPr>
                  <w:rFonts w:cs="Open Sans"/>
                </w:rPr>
                <w:alias w:val="Email"/>
                <w:tag w:val="espis_zpracovatel/pracovnik/kod"/>
                <w:id w:val="-1700085549"/>
                <w:placeholder>
                  <w:docPart w:val="AADED31771B5415BBC72AB4D564D37C2"/>
                </w:placeholder>
                <w:showingPlcHdr/>
              </w:sdtPr>
              <w:sdtEndPr/>
              <w:sdtContent>
                <w:r w:rsidR="00692123" w:rsidRPr="00255DAA">
                  <w:rPr>
                    <w:rFonts w:cs="Open Sans"/>
                  </w:rPr>
                  <w:t>vladimir.saitz.ml@praha21.cz</w:t>
                </w:r>
              </w:sdtContent>
            </w:sdt>
          </w:p>
        </w:tc>
        <w:tc>
          <w:tcPr>
            <w:tcW w:w="3495" w:type="dxa"/>
            <w:vMerge/>
          </w:tcPr>
          <w:p w14:paraId="0F7BC0C8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  <w:tr w:rsidR="00692123" w:rsidRPr="00255DAA" w14:paraId="0F7BC0CD" w14:textId="77777777" w:rsidTr="00692123">
        <w:trPr>
          <w:trHeight w:val="19"/>
        </w:trPr>
        <w:tc>
          <w:tcPr>
            <w:tcW w:w="2021" w:type="dxa"/>
            <w:vAlign w:val="bottom"/>
          </w:tcPr>
          <w:p w14:paraId="0F7BC0CA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  <w:r w:rsidRPr="00255DAA">
              <w:rPr>
                <w:rFonts w:cs="Open Sans"/>
              </w:rPr>
              <w:t>DATUM:</w:t>
            </w:r>
          </w:p>
        </w:tc>
        <w:tc>
          <w:tcPr>
            <w:tcW w:w="3899" w:type="dxa"/>
            <w:vAlign w:val="bottom"/>
          </w:tcPr>
          <w:sdt>
            <w:sdtPr>
              <w:rPr>
                <w:rFonts w:cs="Open Sans"/>
              </w:rPr>
              <w:alias w:val="Datum"/>
              <w:tag w:val="espis_objektsps/zalozeno_datum/datum"/>
              <w:id w:val="-1675945486"/>
              <w:placeholder>
                <w:docPart w:val="DC04DD3D2C424517B8A5B8AA07790905"/>
              </w:placeholder>
              <w:showingPlcHdr/>
            </w:sdtPr>
            <w:sdtEndPr/>
            <w:sdtContent>
              <w:p w14:paraId="0F7BC0CB" w14:textId="77777777" w:rsidR="00692123" w:rsidRPr="00255DAA" w:rsidRDefault="00692123" w:rsidP="00653912">
                <w:pPr>
                  <w:spacing w:after="0"/>
                  <w:rPr>
                    <w:rFonts w:cs="Open Sans"/>
                  </w:rPr>
                </w:pPr>
                <w:r w:rsidRPr="00255DAA">
                  <w:rPr>
                    <w:rFonts w:cs="Open Sans"/>
                  </w:rPr>
                  <w:t>18.02.2026</w:t>
                </w:r>
              </w:p>
            </w:sdtContent>
          </w:sdt>
        </w:tc>
        <w:tc>
          <w:tcPr>
            <w:tcW w:w="3495" w:type="dxa"/>
          </w:tcPr>
          <w:p w14:paraId="0F7BC0CC" w14:textId="77777777" w:rsidR="00692123" w:rsidRPr="00255DAA" w:rsidRDefault="00692123" w:rsidP="00653912">
            <w:pPr>
              <w:spacing w:after="0"/>
              <w:rPr>
                <w:rFonts w:cs="Open Sans"/>
              </w:rPr>
            </w:pPr>
          </w:p>
        </w:tc>
      </w:tr>
    </w:tbl>
    <w:p w14:paraId="0F7BC0CE" w14:textId="77777777" w:rsidR="003B6DE8" w:rsidRPr="00255DAA" w:rsidRDefault="003B6DE8" w:rsidP="00D354F0">
      <w:pPr>
        <w:rPr>
          <w:rFonts w:cs="Open Sans"/>
          <w:b/>
          <w:u w:val="single"/>
        </w:rPr>
      </w:pPr>
    </w:p>
    <w:p w14:paraId="0F7BC0CF" w14:textId="77777777" w:rsidR="00F97131" w:rsidRPr="00255DAA" w:rsidRDefault="003B6DE8" w:rsidP="00D354F0">
      <w:pPr>
        <w:rPr>
          <w:rFonts w:cs="Open Sans"/>
          <w:b/>
          <w:u w:val="single"/>
        </w:rPr>
      </w:pPr>
      <w:r w:rsidRPr="00255DAA">
        <w:rPr>
          <w:rFonts w:cs="Open Sans"/>
          <w:b/>
          <w:u w:val="single"/>
        </w:rPr>
        <w:t xml:space="preserve">Věc: </w:t>
      </w:r>
      <w:sdt>
        <w:sdtPr>
          <w:rPr>
            <w:rFonts w:cs="Open Sans"/>
            <w:b/>
            <w:u w:val="single"/>
          </w:rPr>
          <w:alias w:val="Věc"/>
          <w:tag w:val="espis_objektsps/vec"/>
          <w:id w:val="352310117"/>
          <w:placeholder>
            <w:docPart w:val="E410FC6C45B1427EB2F2762042183791"/>
          </w:placeholder>
          <w:showingPlcHdr/>
        </w:sdtPr>
        <w:sdtEndPr/>
        <w:sdtContent>
          <w:r w:rsidR="00F97131" w:rsidRPr="00255DAA">
            <w:rPr>
              <w:rStyle w:val="Zstupntext"/>
              <w:rFonts w:cs="Open Sans"/>
              <w:b/>
              <w:color w:val="auto"/>
              <w:u w:val="single"/>
            </w:rPr>
            <w:t>Zápis MR 11.2.2026</w:t>
          </w:r>
        </w:sdtContent>
      </w:sdt>
    </w:p>
    <w:p w14:paraId="0F7BC0D0" w14:textId="77777777" w:rsidR="003B6DE8" w:rsidRPr="00255DAA" w:rsidRDefault="003B6DE8" w:rsidP="00D354F0">
      <w:pPr>
        <w:rPr>
          <w:rFonts w:cs="Open Sans"/>
        </w:rPr>
      </w:pPr>
      <w:r w:rsidRPr="00255DAA">
        <w:rPr>
          <w:rFonts w:cs="Open Sans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F7BC0E3" wp14:editId="0F7BC0E4">
                <wp:simplePos x="0" y="0"/>
                <wp:positionH relativeFrom="page">
                  <wp:posOffset>320675</wp:posOffset>
                </wp:positionH>
                <wp:positionV relativeFrom="page">
                  <wp:posOffset>3557270</wp:posOffset>
                </wp:positionV>
                <wp:extent cx="116205" cy="35655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565525"/>
                          <a:chOff x="504" y="5592"/>
                          <a:chExt cx="183" cy="5615"/>
                        </a:xfrm>
                      </wpg:grpSpPr>
                      <wps:wsp>
                        <wps:cNvPr id="3" name="Line 3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07" y="5592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69696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04" y="1120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69696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507" y="8397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969696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1859D" id="Group 2" o:spid="_x0000_s1026" style="position:absolute;margin-left:25.25pt;margin-top:280.1pt;width:9.15pt;height:280.75pt;z-index:251655680;mso-position-horizontal-relative:page;mso-position-vertical-relative:page" coordorigin="504,5592" coordsize="183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">
                <v:line id="Line 3" o:spid="_x0000_s1027" style="position:absolute;visibility:visible;mso-wrap-style:square" from="507,5592" to="687,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" strokecolor="#969696" strokeweight=".25pt">
                  <v:stroke endarrowwidth="narrow" endarrowlength="short"/>
                  <o:lock v:ext="edit" aspectratio="t"/>
                </v:line>
                <v:line id="Line 4" o:spid="_x0000_s1028" style="position:absolute;visibility:visible;mso-wrap-style:square" from="504,11207" to="684,11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" strokecolor="#969696" strokeweight=".25pt">
                  <v:stroke endarrowwidth="narrow" endarrowlength="short"/>
                  <o:lock v:ext="edit" aspectratio="t"/>
                </v:line>
                <v:line id="Line 5" o:spid="_x0000_s1029" style="position:absolute;visibility:visible;mso-wrap-style:square" from="507,8397" to="687,8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" strokecolor="#969696" strokeweight=".25pt">
                  <v:stroke endarrowwidth="narrow" endarrowlength="short"/>
                  <o:lock v:ext="edit" aspectratio="t"/>
                </v:line>
                <w10:wrap anchorx="page" anchory="page"/>
              </v:group>
            </w:pict>
          </mc:Fallback>
        </mc:AlternateContent>
      </w:r>
    </w:p>
    <w:p w14:paraId="0F7BC0D1" w14:textId="77777777" w:rsidR="003B6DE8" w:rsidRPr="00255DAA" w:rsidRDefault="003B6DE8" w:rsidP="00D354F0">
      <w:pPr>
        <w:rPr>
          <w:rFonts w:cs="Open Sans"/>
        </w:rPr>
      </w:pPr>
    </w:p>
    <w:bookmarkEnd w:id="0"/>
    <w:p w14:paraId="0E19B0C1" w14:textId="3A7A3D13" w:rsidR="00311F08" w:rsidRPr="00311F08" w:rsidRDefault="00311F08" w:rsidP="00311F08">
      <w:r w:rsidRPr="00311F08">
        <w:rPr>
          <w:b/>
          <w:bCs/>
        </w:rPr>
        <w:t>Přítomni:</w:t>
      </w:r>
      <w:r w:rsidRPr="00311F08">
        <w:t xml:space="preserve"> Klára Zezulová, Zdeněk Zahradník, Vladimír Saitz, Petr Mach</w:t>
      </w:r>
    </w:p>
    <w:p w14:paraId="0A9E8361" w14:textId="77777777" w:rsidR="00311F08" w:rsidRPr="00311F08" w:rsidRDefault="00311F08" w:rsidP="00311F08">
      <w:r w:rsidRPr="00311F08">
        <w:t>Jana Kůrková, Zita Kazdová, Luboš Dopita</w:t>
      </w:r>
    </w:p>
    <w:p w14:paraId="7E22DA9B" w14:textId="77777777" w:rsidR="00311F08" w:rsidRPr="00311F08" w:rsidRDefault="00311F08" w:rsidP="00311F08">
      <w:pPr>
        <w:rPr>
          <w:b/>
          <w:bCs/>
        </w:rPr>
      </w:pPr>
      <w:r w:rsidRPr="00311F08">
        <w:rPr>
          <w:b/>
          <w:bCs/>
        </w:rPr>
        <w:t xml:space="preserve">Omluveni: </w:t>
      </w:r>
      <w:r w:rsidRPr="00311F08">
        <w:t>Jan Vondráček</w:t>
      </w:r>
    </w:p>
    <w:p w14:paraId="1A295942" w14:textId="77777777" w:rsidR="00311F08" w:rsidRPr="00311F08" w:rsidRDefault="00311F08" w:rsidP="00311F08"/>
    <w:p w14:paraId="3F51F0A6" w14:textId="77777777" w:rsidR="00311F08" w:rsidRPr="00311F08" w:rsidRDefault="00311F08" w:rsidP="00311F08">
      <w:r w:rsidRPr="00311F08">
        <w:rPr>
          <w:b/>
          <w:bCs/>
        </w:rPr>
        <w:t>Obsah schůze:</w:t>
      </w:r>
      <w:r w:rsidRPr="00311F08">
        <w:t xml:space="preserve"> </w:t>
      </w:r>
    </w:p>
    <w:p w14:paraId="4589E892" w14:textId="5099CB23" w:rsidR="00311F08" w:rsidRPr="00311F08" w:rsidRDefault="00311F08" w:rsidP="00311F08">
      <w:r w:rsidRPr="00311F08">
        <w:t>Na dnešní schůzi se probíral</w:t>
      </w:r>
      <w:r>
        <w:t>o</w:t>
      </w:r>
      <w:r w:rsidRPr="00311F08">
        <w:t xml:space="preserve"> další směřování ÚM</w:t>
      </w:r>
      <w:r>
        <w:t>, jmenování nového předsedy a tajemníka a rozdali se členům benefitní poukázky do Lidlu za účast v loňském roce</w:t>
      </w:r>
      <w:r w:rsidRPr="00311F08">
        <w:t xml:space="preserve">. </w:t>
      </w:r>
    </w:p>
    <w:p w14:paraId="64082210" w14:textId="6BAA811F" w:rsidR="00311F08" w:rsidRDefault="00311F08" w:rsidP="00311F08">
      <w:r>
        <w:t>Pan Vladimír Saitz předložil rezignaci na místo tajemníka MR a pan Luboš Dopita na členství v MR, seznámil členy s úkony nutnými ke jmenování nového předsedy a tajemníka.</w:t>
      </w:r>
    </w:p>
    <w:p w14:paraId="347BAB16" w14:textId="37B9704B" w:rsidR="00311F08" w:rsidRPr="00311F08" w:rsidRDefault="00311F08" w:rsidP="00311F08">
      <w:r>
        <w:t xml:space="preserve">MR se dohodla, že osloví rodinu </w:t>
      </w:r>
      <w:proofErr w:type="spellStart"/>
      <w:r>
        <w:t>Vícovských</w:t>
      </w:r>
      <w:proofErr w:type="spellEnd"/>
      <w:r>
        <w:t xml:space="preserve">, která dříve projevila zájem o uspořádání cestovatelské výstavy v ÚM, zda by nechtěli výstavu realizovat v době od poloviny měsíce března do poloviny měsíce dubna. </w:t>
      </w:r>
    </w:p>
    <w:p w14:paraId="270FAF28" w14:textId="77777777" w:rsidR="00311F08" w:rsidRPr="00311F08" w:rsidRDefault="00311F08" w:rsidP="00311F08">
      <w:r w:rsidRPr="00311F08">
        <w:rPr>
          <w:b/>
          <w:bCs/>
        </w:rPr>
        <w:t>Úkoly:</w:t>
      </w:r>
    </w:p>
    <w:p w14:paraId="1FBF683A" w14:textId="77777777" w:rsidR="00311F08" w:rsidRPr="00311F08" w:rsidRDefault="00311F08" w:rsidP="00311F08">
      <w:pPr>
        <w:rPr>
          <w:b/>
          <w:bCs/>
        </w:rPr>
      </w:pPr>
      <w:r w:rsidRPr="00311F08">
        <w:rPr>
          <w:b/>
          <w:bCs/>
        </w:rPr>
        <w:t xml:space="preserve">p. Saitz: </w:t>
      </w:r>
    </w:p>
    <w:p w14:paraId="0D0E329E" w14:textId="38C6203D" w:rsidR="00311F08" w:rsidRPr="00311F08" w:rsidRDefault="00311F08" w:rsidP="00311F08">
      <w:r w:rsidRPr="00311F08">
        <w:t xml:space="preserve">- </w:t>
      </w:r>
      <w:r>
        <w:t xml:space="preserve">osloví rodinu </w:t>
      </w:r>
      <w:proofErr w:type="spellStart"/>
      <w:proofErr w:type="gramStart"/>
      <w:r>
        <w:t>Vícovských</w:t>
      </w:r>
      <w:proofErr w:type="spellEnd"/>
      <w:proofErr w:type="gramEnd"/>
      <w:r>
        <w:t xml:space="preserve"> zda stále trvá zájem o uspořádání cestovatelské výstavy v ÚM</w:t>
      </w:r>
    </w:p>
    <w:p w14:paraId="74B89E0E" w14:textId="3C4D6E69" w:rsidR="00311F08" w:rsidRPr="00311F08" w:rsidRDefault="00311F08" w:rsidP="00311F08">
      <w:r w:rsidRPr="00311F08">
        <w:t xml:space="preserve">- </w:t>
      </w:r>
      <w:r>
        <w:t>zruší nebo posune na neurčito naplánovanou výstavu a přednášku CITES</w:t>
      </w:r>
    </w:p>
    <w:p w14:paraId="699463F0" w14:textId="6E110025" w:rsidR="00311F08" w:rsidRPr="00311F08" w:rsidRDefault="00311F08" w:rsidP="00311F08">
      <w:r w:rsidRPr="00311F08">
        <w:t xml:space="preserve">- </w:t>
      </w:r>
      <w:r>
        <w:t>zajistí jmenování nového předsedy a tajemníka</w:t>
      </w:r>
    </w:p>
    <w:p w14:paraId="0D3CE5A1" w14:textId="77777777" w:rsidR="00311F08" w:rsidRPr="00311F08" w:rsidRDefault="00311F08" w:rsidP="00311F08"/>
    <w:p w14:paraId="744201F7" w14:textId="77777777" w:rsidR="00311F08" w:rsidRPr="00311F08" w:rsidRDefault="00311F08" w:rsidP="00311F08">
      <w:r w:rsidRPr="00311F08">
        <w:t>Zapsal: Saitz Vladimír – tajemník</w:t>
      </w:r>
    </w:p>
    <w:p w14:paraId="23524E94" w14:textId="77777777" w:rsidR="00311F08" w:rsidRPr="00311F08" w:rsidRDefault="00311F08" w:rsidP="00311F08">
      <w:r w:rsidRPr="00311F08">
        <w:t>Ověřil: Zezulová Klára – místopředsedkyně</w:t>
      </w:r>
    </w:p>
    <w:p w14:paraId="0F7BC0DC" w14:textId="33C0FF94" w:rsidR="00A87058" w:rsidRPr="00255DAA" w:rsidRDefault="00A87058" w:rsidP="00311F08">
      <w:pPr>
        <w:rPr>
          <w:rFonts w:cs="Open Sans"/>
        </w:rPr>
      </w:pPr>
    </w:p>
    <w:sectPr w:rsidR="00A87058" w:rsidRPr="00255DAA" w:rsidSect="00A87058"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418" w:left="1418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C0E7" w14:textId="77777777" w:rsidR="00FE61AF" w:rsidRDefault="00FE61AF">
      <w:r>
        <w:separator/>
      </w:r>
    </w:p>
  </w:endnote>
  <w:endnote w:type="continuationSeparator" w:id="0">
    <w:p w14:paraId="0F7BC0E8" w14:textId="77777777" w:rsidR="00FE61AF" w:rsidRDefault="00FE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BC0E9" w14:textId="77777777" w:rsidR="00614484" w:rsidRDefault="00BB47E8" w:rsidP="002C0FCD">
    <w:pPr>
      <w:pStyle w:val="Zpat"/>
      <w:spacing w:before="120"/>
      <w:jc w:val="center"/>
    </w:pPr>
    <w:r>
      <w:rPr>
        <w:rStyle w:val="slostrnky"/>
      </w:rPr>
      <w:fldChar w:fldCharType="begin"/>
    </w:r>
    <w:r w:rsidR="00614484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2</w:t>
    </w:r>
    <w:r>
      <w:rPr>
        <w:rStyle w:val="slostrnky"/>
      </w:rPr>
      <w:fldChar w:fldCharType="end"/>
    </w:r>
    <w:r w:rsidR="00614484">
      <w:rPr>
        <w:rStyle w:val="slostrnky"/>
      </w:rPr>
      <w:t>/</w:t>
    </w:r>
    <w:r>
      <w:rPr>
        <w:rStyle w:val="slostrnky"/>
      </w:rPr>
      <w:fldChar w:fldCharType="begin"/>
    </w:r>
    <w:r w:rsidR="00614484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BC0EB" w14:textId="77777777" w:rsidR="00426889" w:rsidRDefault="00426889" w:rsidP="00426889">
    <w:pPr>
      <w:pStyle w:val="Zpat"/>
      <w:spacing w:before="120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87058">
      <w:rPr>
        <w:rStyle w:val="slostrnky"/>
        <w:noProof/>
      </w:rPr>
      <w:t>1</w:t>
    </w:r>
    <w:r>
      <w:rPr>
        <w:rStyle w:val="slostrnky"/>
      </w:rPr>
      <w:fldChar w:fldCharType="end"/>
    </w:r>
  </w:p>
  <w:p w14:paraId="0F7BC0EC" w14:textId="77777777" w:rsidR="00426889" w:rsidRDefault="00426889" w:rsidP="0042688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BC0E5" w14:textId="77777777" w:rsidR="00FE61AF" w:rsidRDefault="00FE61AF">
      <w:r>
        <w:separator/>
      </w:r>
    </w:p>
  </w:footnote>
  <w:footnote w:type="continuationSeparator" w:id="0">
    <w:p w14:paraId="0F7BC0E6" w14:textId="77777777" w:rsidR="00FE61AF" w:rsidRDefault="00FE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BC0EA" w14:textId="77777777" w:rsidR="00A87058" w:rsidRDefault="00A87058" w:rsidP="00A87058">
    <w:pPr>
      <w:pStyle w:val="Zhlav"/>
      <w:tabs>
        <w:tab w:val="clear" w:pos="4536"/>
        <w:tab w:val="clear" w:pos="9072"/>
        <w:tab w:val="left" w:pos="164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52D"/>
    <w:rsid w:val="0000016F"/>
    <w:rsid w:val="00002E80"/>
    <w:rsid w:val="00005748"/>
    <w:rsid w:val="000064C6"/>
    <w:rsid w:val="000120C2"/>
    <w:rsid w:val="00013B55"/>
    <w:rsid w:val="0003086C"/>
    <w:rsid w:val="00030E32"/>
    <w:rsid w:val="00030F2D"/>
    <w:rsid w:val="00031565"/>
    <w:rsid w:val="00040BFF"/>
    <w:rsid w:val="000438A7"/>
    <w:rsid w:val="000442B1"/>
    <w:rsid w:val="00047B8D"/>
    <w:rsid w:val="00066FB5"/>
    <w:rsid w:val="00075B8B"/>
    <w:rsid w:val="000830CE"/>
    <w:rsid w:val="0008387D"/>
    <w:rsid w:val="000868F4"/>
    <w:rsid w:val="000B1097"/>
    <w:rsid w:val="000B3537"/>
    <w:rsid w:val="000B6664"/>
    <w:rsid w:val="000C528E"/>
    <w:rsid w:val="000D0041"/>
    <w:rsid w:val="000D0682"/>
    <w:rsid w:val="000D1321"/>
    <w:rsid w:val="000E6A59"/>
    <w:rsid w:val="000F0F70"/>
    <w:rsid w:val="000F269C"/>
    <w:rsid w:val="000F4A69"/>
    <w:rsid w:val="00101D11"/>
    <w:rsid w:val="00102658"/>
    <w:rsid w:val="001122A0"/>
    <w:rsid w:val="00112E31"/>
    <w:rsid w:val="00113404"/>
    <w:rsid w:val="00121BBF"/>
    <w:rsid w:val="001254F0"/>
    <w:rsid w:val="00136AC6"/>
    <w:rsid w:val="00140BD8"/>
    <w:rsid w:val="00142DF6"/>
    <w:rsid w:val="00143CF0"/>
    <w:rsid w:val="00156D4C"/>
    <w:rsid w:val="0016276A"/>
    <w:rsid w:val="00166916"/>
    <w:rsid w:val="0016795D"/>
    <w:rsid w:val="00172EFC"/>
    <w:rsid w:val="001959A5"/>
    <w:rsid w:val="001A201B"/>
    <w:rsid w:val="001A56C4"/>
    <w:rsid w:val="001A5EFC"/>
    <w:rsid w:val="001B1931"/>
    <w:rsid w:val="001D2635"/>
    <w:rsid w:val="001D74C5"/>
    <w:rsid w:val="001E1915"/>
    <w:rsid w:val="001E74D0"/>
    <w:rsid w:val="001F67AC"/>
    <w:rsid w:val="00203AD3"/>
    <w:rsid w:val="002076F0"/>
    <w:rsid w:val="00211BC3"/>
    <w:rsid w:val="00212A9A"/>
    <w:rsid w:val="0022258A"/>
    <w:rsid w:val="00224CCF"/>
    <w:rsid w:val="00230CF0"/>
    <w:rsid w:val="002412D1"/>
    <w:rsid w:val="00245031"/>
    <w:rsid w:val="00246B24"/>
    <w:rsid w:val="00252E48"/>
    <w:rsid w:val="00255DAA"/>
    <w:rsid w:val="00257D6E"/>
    <w:rsid w:val="00263D1F"/>
    <w:rsid w:val="00270497"/>
    <w:rsid w:val="0028591C"/>
    <w:rsid w:val="00290BC4"/>
    <w:rsid w:val="002A31F7"/>
    <w:rsid w:val="002B2AD6"/>
    <w:rsid w:val="002B3017"/>
    <w:rsid w:val="002B5A3F"/>
    <w:rsid w:val="002C0FCD"/>
    <w:rsid w:val="002D021E"/>
    <w:rsid w:val="002D0B15"/>
    <w:rsid w:val="002D139B"/>
    <w:rsid w:val="002D34CA"/>
    <w:rsid w:val="002D594A"/>
    <w:rsid w:val="002E34AC"/>
    <w:rsid w:val="002E383C"/>
    <w:rsid w:val="002E5870"/>
    <w:rsid w:val="002E699F"/>
    <w:rsid w:val="002F7537"/>
    <w:rsid w:val="00311DB0"/>
    <w:rsid w:val="00311F08"/>
    <w:rsid w:val="003209C2"/>
    <w:rsid w:val="003230D2"/>
    <w:rsid w:val="003236A8"/>
    <w:rsid w:val="00324DB5"/>
    <w:rsid w:val="00330B63"/>
    <w:rsid w:val="00330C41"/>
    <w:rsid w:val="00331D1E"/>
    <w:rsid w:val="00337243"/>
    <w:rsid w:val="00340C06"/>
    <w:rsid w:val="00346085"/>
    <w:rsid w:val="003513A0"/>
    <w:rsid w:val="0035530F"/>
    <w:rsid w:val="003620D6"/>
    <w:rsid w:val="00364282"/>
    <w:rsid w:val="003660F3"/>
    <w:rsid w:val="003863F3"/>
    <w:rsid w:val="003A3580"/>
    <w:rsid w:val="003A712B"/>
    <w:rsid w:val="003B3576"/>
    <w:rsid w:val="003B3ED2"/>
    <w:rsid w:val="003B4488"/>
    <w:rsid w:val="003B6DE8"/>
    <w:rsid w:val="003C1912"/>
    <w:rsid w:val="003C38DA"/>
    <w:rsid w:val="003C3E19"/>
    <w:rsid w:val="003E06EF"/>
    <w:rsid w:val="003E5D36"/>
    <w:rsid w:val="003F2F6F"/>
    <w:rsid w:val="003F52AD"/>
    <w:rsid w:val="003F53AC"/>
    <w:rsid w:val="003F7E0C"/>
    <w:rsid w:val="00411502"/>
    <w:rsid w:val="004220FE"/>
    <w:rsid w:val="00422755"/>
    <w:rsid w:val="00426889"/>
    <w:rsid w:val="00433FD5"/>
    <w:rsid w:val="00440F87"/>
    <w:rsid w:val="004420AE"/>
    <w:rsid w:val="00442B71"/>
    <w:rsid w:val="004521CC"/>
    <w:rsid w:val="00460FC8"/>
    <w:rsid w:val="0046404A"/>
    <w:rsid w:val="00473FFA"/>
    <w:rsid w:val="00483453"/>
    <w:rsid w:val="00484335"/>
    <w:rsid w:val="00487903"/>
    <w:rsid w:val="004902E6"/>
    <w:rsid w:val="004B027C"/>
    <w:rsid w:val="004B71BA"/>
    <w:rsid w:val="004C396C"/>
    <w:rsid w:val="004C4A5D"/>
    <w:rsid w:val="004D1898"/>
    <w:rsid w:val="004D25E9"/>
    <w:rsid w:val="004D36AE"/>
    <w:rsid w:val="004E1E91"/>
    <w:rsid w:val="004E5087"/>
    <w:rsid w:val="004F00FC"/>
    <w:rsid w:val="004F0E3F"/>
    <w:rsid w:val="00502875"/>
    <w:rsid w:val="00505452"/>
    <w:rsid w:val="00511D17"/>
    <w:rsid w:val="005146BA"/>
    <w:rsid w:val="00515BE2"/>
    <w:rsid w:val="00534630"/>
    <w:rsid w:val="00541548"/>
    <w:rsid w:val="0054193B"/>
    <w:rsid w:val="005454F0"/>
    <w:rsid w:val="005463E9"/>
    <w:rsid w:val="005466D3"/>
    <w:rsid w:val="00592AB7"/>
    <w:rsid w:val="005B4FCF"/>
    <w:rsid w:val="005C7989"/>
    <w:rsid w:val="005D4CF5"/>
    <w:rsid w:val="005D7982"/>
    <w:rsid w:val="005D7F7B"/>
    <w:rsid w:val="005E30E5"/>
    <w:rsid w:val="005F0182"/>
    <w:rsid w:val="005F391D"/>
    <w:rsid w:val="005F6322"/>
    <w:rsid w:val="0060332A"/>
    <w:rsid w:val="00604825"/>
    <w:rsid w:val="00606B0B"/>
    <w:rsid w:val="00614484"/>
    <w:rsid w:val="00624B3E"/>
    <w:rsid w:val="00626645"/>
    <w:rsid w:val="006332FE"/>
    <w:rsid w:val="0063551C"/>
    <w:rsid w:val="00635532"/>
    <w:rsid w:val="00642195"/>
    <w:rsid w:val="00653912"/>
    <w:rsid w:val="00657143"/>
    <w:rsid w:val="00680C4C"/>
    <w:rsid w:val="006904FA"/>
    <w:rsid w:val="00692123"/>
    <w:rsid w:val="006952E8"/>
    <w:rsid w:val="006A2F92"/>
    <w:rsid w:val="006A4FFD"/>
    <w:rsid w:val="006A51AD"/>
    <w:rsid w:val="006B1B48"/>
    <w:rsid w:val="006B4368"/>
    <w:rsid w:val="006C303C"/>
    <w:rsid w:val="006C4238"/>
    <w:rsid w:val="006E3E7E"/>
    <w:rsid w:val="006E4303"/>
    <w:rsid w:val="006E712F"/>
    <w:rsid w:val="00701BE5"/>
    <w:rsid w:val="00704B8B"/>
    <w:rsid w:val="0072022B"/>
    <w:rsid w:val="0072788B"/>
    <w:rsid w:val="00727F09"/>
    <w:rsid w:val="007454EF"/>
    <w:rsid w:val="007476EB"/>
    <w:rsid w:val="00750D1D"/>
    <w:rsid w:val="007610A8"/>
    <w:rsid w:val="00761929"/>
    <w:rsid w:val="007805D6"/>
    <w:rsid w:val="007806DF"/>
    <w:rsid w:val="00785D81"/>
    <w:rsid w:val="00792441"/>
    <w:rsid w:val="00794F26"/>
    <w:rsid w:val="007B5EA3"/>
    <w:rsid w:val="007C2C70"/>
    <w:rsid w:val="007C32FC"/>
    <w:rsid w:val="007C6646"/>
    <w:rsid w:val="007D7017"/>
    <w:rsid w:val="007D7E6C"/>
    <w:rsid w:val="007E2522"/>
    <w:rsid w:val="007E4941"/>
    <w:rsid w:val="007F7C61"/>
    <w:rsid w:val="00802D87"/>
    <w:rsid w:val="00805D02"/>
    <w:rsid w:val="00823622"/>
    <w:rsid w:val="0082408C"/>
    <w:rsid w:val="00836827"/>
    <w:rsid w:val="0084276D"/>
    <w:rsid w:val="0084693E"/>
    <w:rsid w:val="00866AE4"/>
    <w:rsid w:val="00867364"/>
    <w:rsid w:val="008741E0"/>
    <w:rsid w:val="00875D5B"/>
    <w:rsid w:val="008805DC"/>
    <w:rsid w:val="0088316F"/>
    <w:rsid w:val="008952A3"/>
    <w:rsid w:val="008A0530"/>
    <w:rsid w:val="008A62F7"/>
    <w:rsid w:val="008C5E54"/>
    <w:rsid w:val="008E5355"/>
    <w:rsid w:val="008F0494"/>
    <w:rsid w:val="008F08CE"/>
    <w:rsid w:val="008F0C2A"/>
    <w:rsid w:val="00901DDF"/>
    <w:rsid w:val="009145B7"/>
    <w:rsid w:val="0091552D"/>
    <w:rsid w:val="00917E25"/>
    <w:rsid w:val="0092006C"/>
    <w:rsid w:val="009237C9"/>
    <w:rsid w:val="0092471C"/>
    <w:rsid w:val="0092773D"/>
    <w:rsid w:val="009346F7"/>
    <w:rsid w:val="009347D3"/>
    <w:rsid w:val="009454AB"/>
    <w:rsid w:val="00947962"/>
    <w:rsid w:val="00947E0B"/>
    <w:rsid w:val="00954E6D"/>
    <w:rsid w:val="00961FE5"/>
    <w:rsid w:val="00966E7B"/>
    <w:rsid w:val="00971127"/>
    <w:rsid w:val="009740E0"/>
    <w:rsid w:val="00974549"/>
    <w:rsid w:val="00975F31"/>
    <w:rsid w:val="00990E02"/>
    <w:rsid w:val="00991E90"/>
    <w:rsid w:val="009A6E1B"/>
    <w:rsid w:val="009A7851"/>
    <w:rsid w:val="009B75AE"/>
    <w:rsid w:val="009D3381"/>
    <w:rsid w:val="009E08C3"/>
    <w:rsid w:val="009E2076"/>
    <w:rsid w:val="009F3088"/>
    <w:rsid w:val="00A116C4"/>
    <w:rsid w:val="00A165A5"/>
    <w:rsid w:val="00A16F69"/>
    <w:rsid w:val="00A24FF8"/>
    <w:rsid w:val="00A32EEC"/>
    <w:rsid w:val="00A33500"/>
    <w:rsid w:val="00A40F1B"/>
    <w:rsid w:val="00A510FF"/>
    <w:rsid w:val="00A53E07"/>
    <w:rsid w:val="00A5527A"/>
    <w:rsid w:val="00A636A4"/>
    <w:rsid w:val="00A64659"/>
    <w:rsid w:val="00A83E30"/>
    <w:rsid w:val="00A85024"/>
    <w:rsid w:val="00A86A7B"/>
    <w:rsid w:val="00A87058"/>
    <w:rsid w:val="00A95F50"/>
    <w:rsid w:val="00A978AB"/>
    <w:rsid w:val="00AB4467"/>
    <w:rsid w:val="00AB4D9F"/>
    <w:rsid w:val="00AB6421"/>
    <w:rsid w:val="00AC15AF"/>
    <w:rsid w:val="00AC3B9B"/>
    <w:rsid w:val="00AC4025"/>
    <w:rsid w:val="00AD70D5"/>
    <w:rsid w:val="00AE414A"/>
    <w:rsid w:val="00AE4805"/>
    <w:rsid w:val="00AE4E6B"/>
    <w:rsid w:val="00AF102D"/>
    <w:rsid w:val="00AF6AD0"/>
    <w:rsid w:val="00B07856"/>
    <w:rsid w:val="00B10FCA"/>
    <w:rsid w:val="00B15574"/>
    <w:rsid w:val="00B23482"/>
    <w:rsid w:val="00B33EDA"/>
    <w:rsid w:val="00B44150"/>
    <w:rsid w:val="00B44B17"/>
    <w:rsid w:val="00B4792F"/>
    <w:rsid w:val="00B47C45"/>
    <w:rsid w:val="00B47CAD"/>
    <w:rsid w:val="00B56E5D"/>
    <w:rsid w:val="00B66875"/>
    <w:rsid w:val="00B673E6"/>
    <w:rsid w:val="00B740F8"/>
    <w:rsid w:val="00B776E0"/>
    <w:rsid w:val="00B84FDB"/>
    <w:rsid w:val="00B9152A"/>
    <w:rsid w:val="00B91970"/>
    <w:rsid w:val="00B923CC"/>
    <w:rsid w:val="00B979B4"/>
    <w:rsid w:val="00BA39C9"/>
    <w:rsid w:val="00BB47E8"/>
    <w:rsid w:val="00BB59EA"/>
    <w:rsid w:val="00BB7326"/>
    <w:rsid w:val="00BC7738"/>
    <w:rsid w:val="00BD0904"/>
    <w:rsid w:val="00BD50E0"/>
    <w:rsid w:val="00BD641E"/>
    <w:rsid w:val="00BD6520"/>
    <w:rsid w:val="00BE33E1"/>
    <w:rsid w:val="00BE57E7"/>
    <w:rsid w:val="00BF4133"/>
    <w:rsid w:val="00C24B97"/>
    <w:rsid w:val="00C278C3"/>
    <w:rsid w:val="00C35937"/>
    <w:rsid w:val="00C4157B"/>
    <w:rsid w:val="00C46CA6"/>
    <w:rsid w:val="00C522FD"/>
    <w:rsid w:val="00C65CA5"/>
    <w:rsid w:val="00C701B1"/>
    <w:rsid w:val="00C76D2B"/>
    <w:rsid w:val="00C77525"/>
    <w:rsid w:val="00C80613"/>
    <w:rsid w:val="00C82D07"/>
    <w:rsid w:val="00C87726"/>
    <w:rsid w:val="00CA0123"/>
    <w:rsid w:val="00CA392C"/>
    <w:rsid w:val="00CB1A76"/>
    <w:rsid w:val="00CB3984"/>
    <w:rsid w:val="00CB39F8"/>
    <w:rsid w:val="00CB768D"/>
    <w:rsid w:val="00CC35D9"/>
    <w:rsid w:val="00CC54EA"/>
    <w:rsid w:val="00CC7611"/>
    <w:rsid w:val="00CD5EDD"/>
    <w:rsid w:val="00CE2424"/>
    <w:rsid w:val="00CE4D05"/>
    <w:rsid w:val="00CE54AC"/>
    <w:rsid w:val="00CF077F"/>
    <w:rsid w:val="00CF2D07"/>
    <w:rsid w:val="00CF5C60"/>
    <w:rsid w:val="00D24216"/>
    <w:rsid w:val="00D27CF6"/>
    <w:rsid w:val="00D27D6B"/>
    <w:rsid w:val="00D354F0"/>
    <w:rsid w:val="00D434F9"/>
    <w:rsid w:val="00D60C5A"/>
    <w:rsid w:val="00D623AA"/>
    <w:rsid w:val="00D67738"/>
    <w:rsid w:val="00D73861"/>
    <w:rsid w:val="00D74886"/>
    <w:rsid w:val="00D8441D"/>
    <w:rsid w:val="00D861E1"/>
    <w:rsid w:val="00D92012"/>
    <w:rsid w:val="00DA1EB6"/>
    <w:rsid w:val="00DB1B6B"/>
    <w:rsid w:val="00DC5EA1"/>
    <w:rsid w:val="00DD2C6B"/>
    <w:rsid w:val="00DE1437"/>
    <w:rsid w:val="00DE35F8"/>
    <w:rsid w:val="00DE4CB0"/>
    <w:rsid w:val="00DE6010"/>
    <w:rsid w:val="00DE636D"/>
    <w:rsid w:val="00DF2BEB"/>
    <w:rsid w:val="00DF6839"/>
    <w:rsid w:val="00E15A25"/>
    <w:rsid w:val="00E2572E"/>
    <w:rsid w:val="00E25920"/>
    <w:rsid w:val="00E36FBE"/>
    <w:rsid w:val="00E4216F"/>
    <w:rsid w:val="00E42EBA"/>
    <w:rsid w:val="00E5154D"/>
    <w:rsid w:val="00E55412"/>
    <w:rsid w:val="00E622BB"/>
    <w:rsid w:val="00E631B9"/>
    <w:rsid w:val="00E74373"/>
    <w:rsid w:val="00E84255"/>
    <w:rsid w:val="00E8656E"/>
    <w:rsid w:val="00EA1D45"/>
    <w:rsid w:val="00EA2B6E"/>
    <w:rsid w:val="00EA39F3"/>
    <w:rsid w:val="00EC5A5B"/>
    <w:rsid w:val="00EC5B59"/>
    <w:rsid w:val="00ED2C30"/>
    <w:rsid w:val="00ED7D90"/>
    <w:rsid w:val="00EF72DF"/>
    <w:rsid w:val="00F06AD8"/>
    <w:rsid w:val="00F1059C"/>
    <w:rsid w:val="00F11800"/>
    <w:rsid w:val="00F26F22"/>
    <w:rsid w:val="00F31563"/>
    <w:rsid w:val="00F45FAC"/>
    <w:rsid w:val="00F47356"/>
    <w:rsid w:val="00F504E4"/>
    <w:rsid w:val="00F51F97"/>
    <w:rsid w:val="00F54B37"/>
    <w:rsid w:val="00F55F93"/>
    <w:rsid w:val="00F64AE6"/>
    <w:rsid w:val="00F675EA"/>
    <w:rsid w:val="00F765F2"/>
    <w:rsid w:val="00F76881"/>
    <w:rsid w:val="00F815D1"/>
    <w:rsid w:val="00F85502"/>
    <w:rsid w:val="00F97131"/>
    <w:rsid w:val="00F97ABB"/>
    <w:rsid w:val="00FA42D3"/>
    <w:rsid w:val="00FB1AD3"/>
    <w:rsid w:val="00FB22D8"/>
    <w:rsid w:val="00FB22FA"/>
    <w:rsid w:val="00FC3C18"/>
    <w:rsid w:val="00FD10F7"/>
    <w:rsid w:val="00FD1CEE"/>
    <w:rsid w:val="00FD5825"/>
    <w:rsid w:val="00FD60FA"/>
    <w:rsid w:val="00FD7911"/>
    <w:rsid w:val="00FE61AF"/>
    <w:rsid w:val="00FF095B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7BC0A5"/>
  <w15:docId w15:val="{E0059FB0-0B1D-4F35-BD48-A16D0968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F3088"/>
    <w:rPr>
      <w:rFonts w:ascii="Open Sans" w:hAnsi="Open Sans"/>
    </w:rPr>
  </w:style>
  <w:style w:type="paragraph" w:styleId="Nadpis1">
    <w:name w:val="heading 1"/>
    <w:basedOn w:val="Normln"/>
    <w:next w:val="Normln"/>
    <w:uiPriority w:val="9"/>
    <w:qFormat/>
    <w:rsid w:val="007E4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E494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E4941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rsid w:val="007E4941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B47C45"/>
    <w:rPr>
      <w:rFonts w:ascii="Times New Roman" w:hAnsi="Times New Roman"/>
      <w:color w:val="auto"/>
      <w:sz w:val="24"/>
      <w:u w:val="none"/>
    </w:rPr>
  </w:style>
  <w:style w:type="character" w:styleId="Siln">
    <w:name w:val="Strong"/>
    <w:uiPriority w:val="22"/>
    <w:qFormat/>
    <w:rsid w:val="00B91970"/>
    <w:rPr>
      <w:b/>
      <w:bCs/>
    </w:rPr>
  </w:style>
  <w:style w:type="paragraph" w:customStyle="1" w:styleId="ed">
    <w:name w:val="šedá"/>
    <w:basedOn w:val="Normln"/>
    <w:rsid w:val="00F26F22"/>
    <w:pPr>
      <w:jc w:val="both"/>
    </w:pPr>
    <w:rPr>
      <w:color w:val="999999"/>
      <w:sz w:val="24"/>
      <w:szCs w:val="24"/>
    </w:rPr>
  </w:style>
  <w:style w:type="paragraph" w:customStyle="1" w:styleId="zhlav-znaka-text">
    <w:name w:val="záhlaví-značka-text"/>
    <w:basedOn w:val="Normln"/>
    <w:rsid w:val="001254F0"/>
    <w:pPr>
      <w:tabs>
        <w:tab w:val="left" w:pos="1440"/>
      </w:tabs>
      <w:spacing w:line="204" w:lineRule="auto"/>
      <w:jc w:val="both"/>
    </w:pPr>
    <w:rPr>
      <w:sz w:val="24"/>
      <w:szCs w:val="24"/>
    </w:rPr>
  </w:style>
  <w:style w:type="paragraph" w:customStyle="1" w:styleId="Vc">
    <w:name w:val="Věc"/>
    <w:basedOn w:val="Zhlav"/>
    <w:rsid w:val="001254F0"/>
    <w:pPr>
      <w:tabs>
        <w:tab w:val="clear" w:pos="4536"/>
        <w:tab w:val="clear" w:pos="9072"/>
      </w:tabs>
      <w:jc w:val="both"/>
    </w:pPr>
    <w:rPr>
      <w:sz w:val="24"/>
      <w:szCs w:val="24"/>
      <w:u w:val="single"/>
    </w:rPr>
  </w:style>
  <w:style w:type="paragraph" w:customStyle="1" w:styleId="zhlav-znaka">
    <w:name w:val="záhlaví-značka"/>
    <w:basedOn w:val="Zhlav"/>
    <w:rsid w:val="003209C2"/>
    <w:pPr>
      <w:tabs>
        <w:tab w:val="clear" w:pos="4536"/>
        <w:tab w:val="clear" w:pos="9072"/>
        <w:tab w:val="left" w:pos="1620"/>
      </w:tabs>
      <w:spacing w:before="50"/>
      <w:jc w:val="both"/>
    </w:pPr>
    <w:rPr>
      <w:rFonts w:ascii="Arial" w:hAnsi="Arial" w:cs="Arial"/>
      <w:sz w:val="16"/>
      <w:szCs w:val="16"/>
    </w:rPr>
  </w:style>
  <w:style w:type="table" w:styleId="Mkatabulky">
    <w:name w:val="Table Grid"/>
    <w:basedOn w:val="Normlntabulka"/>
    <w:rsid w:val="00FB1AD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F11800"/>
  </w:style>
  <w:style w:type="paragraph" w:styleId="Textbubliny">
    <w:name w:val="Balloon Text"/>
    <w:basedOn w:val="Normln"/>
    <w:rsid w:val="007F7C61"/>
    <w:rPr>
      <w:rFonts w:ascii="Tahoma" w:hAnsi="Tahoma" w:cs="Tahoma"/>
      <w:sz w:val="16"/>
      <w:szCs w:val="16"/>
    </w:rPr>
  </w:style>
  <w:style w:type="character" w:styleId="Sledovanodkaz">
    <w:name w:val="FollowedHyperlink"/>
    <w:rsid w:val="003E06EF"/>
    <w:rPr>
      <w:color w:val="800080"/>
      <w:u w:val="single"/>
    </w:rPr>
  </w:style>
  <w:style w:type="paragraph" w:styleId="Textkomente">
    <w:name w:val="annotation text"/>
    <w:basedOn w:val="Normln"/>
    <w:link w:val="TextkomenteChar"/>
    <w:rsid w:val="00823622"/>
  </w:style>
  <w:style w:type="character" w:customStyle="1" w:styleId="TextkomenteChar">
    <w:name w:val="Text komentáře Char"/>
    <w:basedOn w:val="Standardnpsmoodstavce"/>
    <w:link w:val="Textkomente"/>
    <w:rsid w:val="00823622"/>
  </w:style>
  <w:style w:type="character" w:styleId="Odkaznakoment">
    <w:name w:val="annotation reference"/>
    <w:rsid w:val="00823622"/>
    <w:rPr>
      <w:sz w:val="16"/>
      <w:szCs w:val="16"/>
    </w:rPr>
  </w:style>
  <w:style w:type="character" w:styleId="Zstupntext">
    <w:name w:val="Placeholder Text"/>
    <w:basedOn w:val="Standardnpsmoodstavce"/>
    <w:rsid w:val="00EA3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osta@praha21.cz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dileny\DOC\TEMPLATE\HLAVPA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56223EDDCF4C039BFCCF172B542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68E15-382B-4312-AB65-DEA240E26C19}"/>
      </w:docPartPr>
      <w:docPartBody>
        <w:p w:rsidR="003B0AB7" w:rsidRDefault="003B0AB7" w:rsidP="003B0AB7">
          <w:pPr>
            <w:pStyle w:val="4F56223EDDCF4C039BFCCF172B542B5A3"/>
          </w:pPr>
          <w:r w:rsidRPr="006B5BC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410FC6C45B1427EB2F2762042183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D37-8AAD-437D-AC5C-0F5F1DDB0F89}"/>
      </w:docPartPr>
      <w:docPartBody>
        <w:p w:rsidR="008C7D00" w:rsidRDefault="00DB6740" w:rsidP="00DB6740">
          <w:pPr>
            <w:pStyle w:val="E410FC6C45B1427EB2F2762042183791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4998444991EB463599A5C3ADA31CC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D1D09-9251-434D-928E-76F1F7110008}"/>
      </w:docPartPr>
      <w:docPartBody>
        <w:p w:rsidR="00A95F00" w:rsidRDefault="005536FA" w:rsidP="005536FA">
          <w:pPr>
            <w:pStyle w:val="4998444991EB463599A5C3ADA31CCE9F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4E1A945985FE478D843B0E8A13AE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0FC41-DDCC-4D2A-8C04-7A764FCEB041}"/>
      </w:docPartPr>
      <w:docPartBody>
        <w:p w:rsidR="00A95F00" w:rsidRDefault="005536FA" w:rsidP="005536FA">
          <w:pPr>
            <w:pStyle w:val="4E1A945985FE478D843B0E8A13AEF9EC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969067D5E58D4ED9BBCF194B47C3B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3A370-E801-403A-AC02-6BDFA146F4E4}"/>
      </w:docPartPr>
      <w:docPartBody>
        <w:p w:rsidR="00A95F00" w:rsidRDefault="005536FA" w:rsidP="005536FA">
          <w:pPr>
            <w:pStyle w:val="969067D5E58D4ED9BBCF194B47C3B93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B7046179F096407AA40598DC47E2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6D015-4BCF-47D6-BD7E-F38080C6AB3D}"/>
      </w:docPartPr>
      <w:docPartBody>
        <w:p w:rsidR="00A95F00" w:rsidRDefault="005536FA" w:rsidP="005536FA">
          <w:pPr>
            <w:pStyle w:val="B7046179F096407AA40598DC47E2E6D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8322FAF720AB4B8F9CF1BE5E73B6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1CE0F-2F2A-4250-A335-C2C2ADACCE9E}"/>
      </w:docPartPr>
      <w:docPartBody>
        <w:p w:rsidR="00A95F00" w:rsidRDefault="005536FA" w:rsidP="005536FA">
          <w:pPr>
            <w:pStyle w:val="8322FAF720AB4B8F9CF1BE5E73B6B2EB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6656436DCBA74CC2ABC908259EDCC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ED212-9EE4-4C16-817D-9954A3C5FF74}"/>
      </w:docPartPr>
      <w:docPartBody>
        <w:p w:rsidR="00A95F00" w:rsidRDefault="005536FA" w:rsidP="005536FA">
          <w:pPr>
            <w:pStyle w:val="6656436DCBA74CC2ABC908259EDCC9E4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2FDEAB1A57C04800B5A546CFCE233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B59BA-53AF-4851-A8AA-D452FAFE78C3}"/>
      </w:docPartPr>
      <w:docPartBody>
        <w:p w:rsidR="00A95F00" w:rsidRDefault="005536FA" w:rsidP="005536FA">
          <w:pPr>
            <w:pStyle w:val="2FDEAB1A57C04800B5A546CFCE233B60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1426433E3A1247D39DEB8AA0DB858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7A5F9-89BD-45A7-96E9-8458AAC66A04}"/>
      </w:docPartPr>
      <w:docPartBody>
        <w:p w:rsidR="00A95F00" w:rsidRDefault="005536FA" w:rsidP="005536FA">
          <w:pPr>
            <w:pStyle w:val="1426433E3A1247D39DEB8AA0DB8581DC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0A74AF6244F848AEAAAA3E6967EE6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2C5B6-C1AB-4C5C-B67F-7F8CAC00B721}"/>
      </w:docPartPr>
      <w:docPartBody>
        <w:p w:rsidR="00A95F00" w:rsidRDefault="005536FA" w:rsidP="005536FA">
          <w:pPr>
            <w:pStyle w:val="0A74AF6244F848AEAAAA3E6967EE60A5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text..</w:t>
          </w:r>
        </w:p>
      </w:docPartBody>
    </w:docPart>
    <w:docPart>
      <w:docPartPr>
        <w:name w:val="875F5E264BD54D06A46AC82658F4B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D7C8C-1EB5-4AD3-969C-062362486E06}"/>
      </w:docPartPr>
      <w:docPartBody>
        <w:p w:rsidR="00A95F00" w:rsidRDefault="005536FA" w:rsidP="005536FA">
          <w:pPr>
            <w:pStyle w:val="875F5E264BD54D06A46AC82658F4B943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E78D4AC30FB7466B86756D7A4D44E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FDAFC-0139-41E9-B925-38A634F99332}"/>
      </w:docPartPr>
      <w:docPartBody>
        <w:p w:rsidR="00A95F00" w:rsidRDefault="005536FA" w:rsidP="005536FA">
          <w:pPr>
            <w:pStyle w:val="E78D4AC30FB7466B86756D7A4D44E83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B34DD0569D9B43BB9E256BF8979F8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6FCB-38A3-4BBE-A187-EB73D03EC51B}"/>
      </w:docPartPr>
      <w:docPartBody>
        <w:p w:rsidR="00A95F00" w:rsidRDefault="005536FA" w:rsidP="005536FA">
          <w:pPr>
            <w:pStyle w:val="B34DD0569D9B43BB9E256BF8979F81C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AADED31771B5415BBC72AB4D564D3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D4F6-271B-4BC4-8DED-DEA00BC6626E}"/>
      </w:docPartPr>
      <w:docPartBody>
        <w:p w:rsidR="00A95F00" w:rsidRDefault="005536FA" w:rsidP="005536FA">
          <w:pPr>
            <w:pStyle w:val="AADED31771B5415BBC72AB4D564D37C2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  <w:docPart>
      <w:docPartPr>
        <w:name w:val="DC04DD3D2C424517B8A5B8AA07790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31BFC-0853-4CCE-912E-FBD51AD09520}"/>
      </w:docPartPr>
      <w:docPartBody>
        <w:p w:rsidR="00A95F00" w:rsidRDefault="005536FA" w:rsidP="005536FA">
          <w:pPr>
            <w:pStyle w:val="DC04DD3D2C424517B8A5B8AA07790905"/>
          </w:pPr>
          <w:r w:rsidRPr="003B6DE8">
            <w:rPr>
              <w:rStyle w:val="Zstupntext"/>
              <w:rFonts w:ascii="Arial" w:hAnsi="Arial" w:cs="Arial"/>
              <w:sz w:val="18"/>
              <w:szCs w:val="18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8FC"/>
    <w:rsid w:val="00114E3F"/>
    <w:rsid w:val="001C238E"/>
    <w:rsid w:val="001D74C5"/>
    <w:rsid w:val="0022057A"/>
    <w:rsid w:val="00343256"/>
    <w:rsid w:val="003A6062"/>
    <w:rsid w:val="003B0AB7"/>
    <w:rsid w:val="003F7A13"/>
    <w:rsid w:val="0046189E"/>
    <w:rsid w:val="00462B1B"/>
    <w:rsid w:val="005536FA"/>
    <w:rsid w:val="00613535"/>
    <w:rsid w:val="008C7D00"/>
    <w:rsid w:val="00A95F00"/>
    <w:rsid w:val="00AA01BF"/>
    <w:rsid w:val="00DB6740"/>
    <w:rsid w:val="00DD7CB6"/>
    <w:rsid w:val="00E5186C"/>
    <w:rsid w:val="00E6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536FA"/>
    <w:rPr>
      <w:color w:val="808080"/>
    </w:rPr>
  </w:style>
  <w:style w:type="paragraph" w:customStyle="1" w:styleId="4F56223EDDCF4C039BFCCF172B542B5A3">
    <w:name w:val="4F56223EDDCF4C039BFCCF172B542B5A3"/>
    <w:rsid w:val="003B0AB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10FC6C45B1427EB2F2762042183791">
    <w:name w:val="E410FC6C45B1427EB2F2762042183791"/>
    <w:rsid w:val="00DB6740"/>
    <w:pPr>
      <w:spacing w:after="160" w:line="259" w:lineRule="auto"/>
    </w:pPr>
  </w:style>
  <w:style w:type="paragraph" w:customStyle="1" w:styleId="4998444991EB463599A5C3ADA31CCE9F">
    <w:name w:val="4998444991EB463599A5C3ADA31CCE9F"/>
    <w:rsid w:val="005536FA"/>
    <w:pPr>
      <w:spacing w:after="160" w:line="259" w:lineRule="auto"/>
    </w:pPr>
  </w:style>
  <w:style w:type="paragraph" w:customStyle="1" w:styleId="4E1A945985FE478D843B0E8A13AEF9EC">
    <w:name w:val="4E1A945985FE478D843B0E8A13AEF9EC"/>
    <w:rsid w:val="005536FA"/>
    <w:pPr>
      <w:spacing w:after="160" w:line="259" w:lineRule="auto"/>
    </w:pPr>
  </w:style>
  <w:style w:type="paragraph" w:customStyle="1" w:styleId="969067D5E58D4ED9BBCF194B47C3B932">
    <w:name w:val="969067D5E58D4ED9BBCF194B47C3B932"/>
    <w:rsid w:val="005536FA"/>
    <w:pPr>
      <w:spacing w:after="160" w:line="259" w:lineRule="auto"/>
    </w:pPr>
  </w:style>
  <w:style w:type="paragraph" w:customStyle="1" w:styleId="B7046179F096407AA40598DC47E2E6D2">
    <w:name w:val="B7046179F096407AA40598DC47E2E6D2"/>
    <w:rsid w:val="005536FA"/>
    <w:pPr>
      <w:spacing w:after="160" w:line="259" w:lineRule="auto"/>
    </w:pPr>
  </w:style>
  <w:style w:type="paragraph" w:customStyle="1" w:styleId="8322FAF720AB4B8F9CF1BE5E73B6B2EB">
    <w:name w:val="8322FAF720AB4B8F9CF1BE5E73B6B2EB"/>
    <w:rsid w:val="005536FA"/>
    <w:pPr>
      <w:spacing w:after="160" w:line="259" w:lineRule="auto"/>
    </w:pPr>
  </w:style>
  <w:style w:type="paragraph" w:customStyle="1" w:styleId="6656436DCBA74CC2ABC908259EDCC9E4">
    <w:name w:val="6656436DCBA74CC2ABC908259EDCC9E4"/>
    <w:rsid w:val="005536FA"/>
    <w:pPr>
      <w:spacing w:after="160" w:line="259" w:lineRule="auto"/>
    </w:pPr>
  </w:style>
  <w:style w:type="paragraph" w:customStyle="1" w:styleId="2FDEAB1A57C04800B5A546CFCE233B60">
    <w:name w:val="2FDEAB1A57C04800B5A546CFCE233B60"/>
    <w:rsid w:val="005536FA"/>
    <w:pPr>
      <w:spacing w:after="160" w:line="259" w:lineRule="auto"/>
    </w:pPr>
  </w:style>
  <w:style w:type="paragraph" w:customStyle="1" w:styleId="1426433E3A1247D39DEB8AA0DB8581DC">
    <w:name w:val="1426433E3A1247D39DEB8AA0DB8581DC"/>
    <w:rsid w:val="005536FA"/>
    <w:pPr>
      <w:spacing w:after="160" w:line="259" w:lineRule="auto"/>
    </w:pPr>
  </w:style>
  <w:style w:type="paragraph" w:customStyle="1" w:styleId="0A74AF6244F848AEAAAA3E6967EE60A5">
    <w:name w:val="0A74AF6244F848AEAAAA3E6967EE60A5"/>
    <w:rsid w:val="005536FA"/>
    <w:pPr>
      <w:spacing w:after="160" w:line="259" w:lineRule="auto"/>
    </w:pPr>
  </w:style>
  <w:style w:type="paragraph" w:customStyle="1" w:styleId="875F5E264BD54D06A46AC82658F4B943">
    <w:name w:val="875F5E264BD54D06A46AC82658F4B943"/>
    <w:rsid w:val="005536FA"/>
    <w:pPr>
      <w:spacing w:after="160" w:line="259" w:lineRule="auto"/>
    </w:pPr>
  </w:style>
  <w:style w:type="paragraph" w:customStyle="1" w:styleId="E78D4AC30FB7466B86756D7A4D44E832">
    <w:name w:val="E78D4AC30FB7466B86756D7A4D44E832"/>
    <w:rsid w:val="005536FA"/>
    <w:pPr>
      <w:spacing w:after="160" w:line="259" w:lineRule="auto"/>
    </w:pPr>
  </w:style>
  <w:style w:type="paragraph" w:customStyle="1" w:styleId="B34DD0569D9B43BB9E256BF8979F81C2">
    <w:name w:val="B34DD0569D9B43BB9E256BF8979F81C2"/>
    <w:rsid w:val="005536FA"/>
    <w:pPr>
      <w:spacing w:after="160" w:line="259" w:lineRule="auto"/>
    </w:pPr>
  </w:style>
  <w:style w:type="paragraph" w:customStyle="1" w:styleId="AADED31771B5415BBC72AB4D564D37C2">
    <w:name w:val="AADED31771B5415BBC72AB4D564D37C2"/>
    <w:rsid w:val="005536FA"/>
    <w:pPr>
      <w:spacing w:after="160" w:line="259" w:lineRule="auto"/>
    </w:pPr>
  </w:style>
  <w:style w:type="paragraph" w:customStyle="1" w:styleId="DC04DD3D2C424517B8A5B8AA07790905">
    <w:name w:val="DC04DD3D2C424517B8A5B8AA07790905"/>
    <w:rsid w:val="005536F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7D86-EB0E-47C7-8670-51B9FE73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HLAVPAP.dot</Template>
  <TotalTime>1</TotalTime>
  <Pages>2</Pages>
  <Words>208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ICZ a.s.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stodola</dc:creator>
  <cp:lastModifiedBy>Saitz Vladimír (ÚMČ Praha 21)</cp:lastModifiedBy>
  <cp:revision>2</cp:revision>
  <cp:lastPrinted>2009-08-12T06:15:00Z</cp:lastPrinted>
  <dcterms:created xsi:type="dcterms:W3CDTF">2026-02-18T09:20:00Z</dcterms:created>
  <dcterms:modified xsi:type="dcterms:W3CDTF">2026-02-18T09:20:00Z</dcterms:modified>
</cp:coreProperties>
</file>