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7992C" w14:textId="77777777" w:rsidR="00FD60FA" w:rsidRPr="00255DAA" w:rsidRDefault="00692123" w:rsidP="00D27CF6">
      <w:pPr>
        <w:pStyle w:val="Zhlav"/>
        <w:tabs>
          <w:tab w:val="clear" w:pos="9072"/>
          <w:tab w:val="left" w:pos="6525"/>
        </w:tabs>
        <w:spacing w:after="0" w:line="216" w:lineRule="auto"/>
        <w:rPr>
          <w:rFonts w:cs="Open Sans"/>
          <w:sz w:val="28"/>
          <w:szCs w:val="32"/>
        </w:rPr>
      </w:pPr>
      <w:bookmarkStart w:id="0" w:name="_Hlk486257838"/>
      <w:r w:rsidRPr="00255DAA">
        <w:rPr>
          <w:noProof/>
          <w:sz w:val="20"/>
        </w:rPr>
        <w:drawing>
          <wp:anchor distT="0" distB="0" distL="114300" distR="114300" simplePos="0" relativeHeight="251661312" behindDoc="0" locked="0" layoutInCell="1" allowOverlap="1" wp14:anchorId="12979964" wp14:editId="4D02E7E7">
            <wp:simplePos x="0" y="0"/>
            <wp:positionH relativeFrom="column">
              <wp:posOffset>-1154</wp:posOffset>
            </wp:positionH>
            <wp:positionV relativeFrom="paragraph">
              <wp:posOffset>-13913</wp:posOffset>
            </wp:positionV>
            <wp:extent cx="662400" cy="802800"/>
            <wp:effectExtent l="0" t="0" r="444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" cy="8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6AE" w:rsidRPr="00255DAA"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12979966" wp14:editId="12979967">
            <wp:simplePos x="0" y="0"/>
            <wp:positionH relativeFrom="column">
              <wp:posOffset>2950947</wp:posOffset>
            </wp:positionH>
            <wp:positionV relativeFrom="paragraph">
              <wp:posOffset>13335</wp:posOffset>
            </wp:positionV>
            <wp:extent cx="2066400" cy="360000"/>
            <wp:effectExtent l="0" t="0" r="0" b="2540"/>
            <wp:wrapNone/>
            <wp:docPr id="6" name="Obrázek 0" descr="espis_barcod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0" descr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64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0FA" w:rsidRPr="00255DAA">
        <w:rPr>
          <w:rFonts w:cs="Open Sans"/>
          <w:noProof/>
          <w:sz w:val="20"/>
        </w:rPr>
        <w:drawing>
          <wp:anchor distT="0" distB="0" distL="114300" distR="114300" simplePos="0" relativeHeight="251655168" behindDoc="0" locked="0" layoutInCell="1" allowOverlap="1" wp14:anchorId="12979968" wp14:editId="12979969">
            <wp:simplePos x="0" y="0"/>
            <wp:positionH relativeFrom="margin">
              <wp:posOffset>3676650</wp:posOffset>
            </wp:positionH>
            <wp:positionV relativeFrom="margin">
              <wp:posOffset>-4792980</wp:posOffset>
            </wp:positionV>
            <wp:extent cx="2065655" cy="358140"/>
            <wp:effectExtent l="0" t="0" r="0" b="3810"/>
            <wp:wrapTopAndBottom/>
            <wp:docPr id="1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5655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0FA" w:rsidRPr="00255DAA">
        <w:rPr>
          <w:rFonts w:cs="Open Sans"/>
          <w:sz w:val="28"/>
          <w:szCs w:val="32"/>
        </w:rPr>
        <w:t>MĚSTSKÁ ČÁST PRAHA 21</w:t>
      </w:r>
      <w:r w:rsidR="004D36AE" w:rsidRPr="00255DAA">
        <w:rPr>
          <w:rFonts w:cs="Open Sans"/>
          <w:noProof/>
          <w:sz w:val="20"/>
        </w:rPr>
        <w:t xml:space="preserve"> </w:t>
      </w:r>
    </w:p>
    <w:p w14:paraId="1297992D" w14:textId="77777777" w:rsidR="00FD60FA" w:rsidRPr="00255DAA" w:rsidRDefault="00FD60FA" w:rsidP="00D27CF6">
      <w:pPr>
        <w:pStyle w:val="Zhlav"/>
        <w:tabs>
          <w:tab w:val="clear" w:pos="9072"/>
          <w:tab w:val="left" w:pos="6525"/>
        </w:tabs>
        <w:spacing w:after="0" w:line="216" w:lineRule="auto"/>
        <w:rPr>
          <w:rFonts w:cs="Open Sans"/>
          <w:sz w:val="28"/>
          <w:szCs w:val="32"/>
        </w:rPr>
      </w:pPr>
      <w:r w:rsidRPr="00255DAA">
        <w:rPr>
          <w:rFonts w:cs="Open Sans"/>
          <w:sz w:val="28"/>
          <w:szCs w:val="32"/>
        </w:rPr>
        <w:t>ÚŘAD MĚSTSKÉ ČÁSTI</w:t>
      </w:r>
    </w:p>
    <w:sdt>
      <w:sdtPr>
        <w:rPr>
          <w:rFonts w:cs="Open Sans"/>
          <w:caps/>
          <w:sz w:val="28"/>
          <w:szCs w:val="32"/>
        </w:rPr>
        <w:alias w:val="Odbor"/>
        <w:tag w:val="espis_objektsps/drzitel_oj_nazev"/>
        <w:id w:val="-1556998082"/>
        <w:placeholder>
          <w:docPart w:val="4F56223EDDCF4C039BFCCF172B542B5A"/>
        </w:placeholder>
      </w:sdtPr>
      <w:sdtEndPr>
        <w:rPr>
          <w:rStyle w:val="Hypertextovodkaz"/>
          <w:rFonts w:ascii="Times New Roman" w:hAnsi="Times New Roman"/>
        </w:rPr>
      </w:sdtEndPr>
      <w:sdtContent>
        <w:p w14:paraId="1297992E" w14:textId="77777777" w:rsidR="00FD60FA" w:rsidRPr="00255DAA" w:rsidRDefault="00F76881" w:rsidP="00D27CF6">
          <w:pPr>
            <w:pStyle w:val="Zhlav"/>
            <w:tabs>
              <w:tab w:val="clear" w:pos="9072"/>
              <w:tab w:val="left" w:pos="6525"/>
            </w:tabs>
            <w:spacing w:after="0" w:line="216" w:lineRule="auto"/>
            <w:rPr>
              <w:rFonts w:cs="Open Sans"/>
              <w:caps/>
              <w:sz w:val="32"/>
              <w:szCs w:val="32"/>
            </w:rPr>
          </w:pPr>
          <w:r w:rsidRPr="00255DAA">
            <w:rPr>
              <w:rStyle w:val="Zstupntext"/>
              <w:rFonts w:cs="Open Sans"/>
              <w:caps/>
              <w:color w:val="auto"/>
              <w:sz w:val="28"/>
              <w:szCs w:val="32"/>
            </w:rPr>
            <w:t>Muzejní rada</w:t>
          </w:r>
        </w:p>
      </w:sdtContent>
    </w:sdt>
    <w:p w14:paraId="1297992F" w14:textId="77777777" w:rsidR="00030E32" w:rsidRPr="00255DAA" w:rsidRDefault="003B6DE8" w:rsidP="00E8656E">
      <w:pPr>
        <w:spacing w:after="240"/>
        <w:rPr>
          <w:rFonts w:cs="Open Sans"/>
          <w:caps/>
          <w:sz w:val="14"/>
          <w:szCs w:val="16"/>
        </w:rPr>
      </w:pPr>
      <w:r w:rsidRPr="00255DAA">
        <w:rPr>
          <w:rFonts w:cs="Open Sans"/>
          <w:caps/>
          <w:sz w:val="14"/>
          <w:szCs w:val="16"/>
        </w:rPr>
        <w:t xml:space="preserve">Staroklánovická 260, 190 </w:t>
      </w:r>
      <w:proofErr w:type="gramStart"/>
      <w:r w:rsidRPr="00255DAA">
        <w:rPr>
          <w:rFonts w:cs="Open Sans"/>
          <w:caps/>
          <w:sz w:val="14"/>
          <w:szCs w:val="16"/>
        </w:rPr>
        <w:t>16  Praha</w:t>
      </w:r>
      <w:proofErr w:type="gramEnd"/>
      <w:r w:rsidRPr="00255DAA">
        <w:rPr>
          <w:rFonts w:cs="Open Sans"/>
          <w:caps/>
          <w:sz w:val="14"/>
          <w:szCs w:val="16"/>
        </w:rPr>
        <w:t xml:space="preserve"> 9, tel.: 281 012 911, fax: 281 971 531, </w:t>
      </w:r>
      <w:hyperlink r:id="rId9" w:history="1">
        <w:r w:rsidR="003236A8" w:rsidRPr="00255DAA">
          <w:rPr>
            <w:rStyle w:val="Hypertextovodkaz"/>
            <w:rFonts w:ascii="Open Sans" w:hAnsi="Open Sans" w:cs="Open Sans"/>
            <w:caps/>
            <w:sz w:val="14"/>
            <w:szCs w:val="16"/>
          </w:rPr>
          <w:t>podatelna</w:t>
        </w:r>
        <w:r w:rsidRPr="00255DAA">
          <w:rPr>
            <w:rStyle w:val="Hypertextovodkaz"/>
            <w:rFonts w:ascii="Open Sans" w:hAnsi="Open Sans" w:cs="Open Sans"/>
            <w:caps/>
            <w:sz w:val="14"/>
            <w:szCs w:val="16"/>
          </w:rPr>
          <w:t>@praha21.cz</w:t>
        </w:r>
      </w:hyperlink>
    </w:p>
    <w:tbl>
      <w:tblPr>
        <w:tblW w:w="5000" w:type="pct"/>
        <w:tblLook w:val="01E0" w:firstRow="1" w:lastRow="1" w:firstColumn="1" w:lastColumn="1" w:noHBand="0" w:noVBand="0"/>
      </w:tblPr>
      <w:tblGrid>
        <w:gridCol w:w="1962"/>
        <w:gridCol w:w="3849"/>
        <w:gridCol w:w="3259"/>
      </w:tblGrid>
      <w:tr w:rsidR="00692123" w:rsidRPr="00255DAA" w14:paraId="12979938" w14:textId="77777777" w:rsidTr="00692123">
        <w:trPr>
          <w:trHeight w:val="19"/>
        </w:trPr>
        <w:tc>
          <w:tcPr>
            <w:tcW w:w="2021" w:type="dxa"/>
            <w:tcBorders>
              <w:top w:val="dotted" w:sz="4" w:space="0" w:color="auto"/>
            </w:tcBorders>
            <w:vAlign w:val="bottom"/>
          </w:tcPr>
          <w:p w14:paraId="12979930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VÁŠ DOPIS ČJ:</w:t>
            </w:r>
          </w:p>
        </w:tc>
        <w:tc>
          <w:tcPr>
            <w:tcW w:w="3899" w:type="dxa"/>
            <w:tcBorders>
              <w:top w:val="dotted" w:sz="4" w:space="0" w:color="auto"/>
            </w:tcBorders>
            <w:vAlign w:val="bottom"/>
          </w:tcPr>
          <w:sdt>
            <w:sdtPr>
              <w:rPr>
                <w:rFonts w:cs="Open Sans"/>
              </w:rPr>
              <w:alias w:val="ČJ odesílatele"/>
              <w:tag w:val="espis_doruceni/dotcene_subjekty/cj_odesilatele"/>
              <w:id w:val="2016647295"/>
              <w:placeholder>
                <w:docPart w:val="4998444991EB463599A5C3ADA31CCE9F"/>
              </w:placeholder>
              <w:showingPlcHdr/>
            </w:sdtPr>
            <w:sdtEndPr/>
            <w:sdtContent>
              <w:p w14:paraId="12979931" w14:textId="77777777" w:rsidR="00692123" w:rsidRPr="00255DAA" w:rsidRDefault="00CB0CA3" w:rsidP="00653912">
                <w:pPr>
                  <w:spacing w:after="0"/>
                  <w:rPr>
                    <w:rFonts w:cs="Open Sans"/>
                  </w:rPr>
                </w:pPr>
              </w:p>
            </w:sdtContent>
          </w:sdt>
        </w:tc>
        <w:tc>
          <w:tcPr>
            <w:tcW w:w="3495" w:type="dxa"/>
            <w:vMerge w:val="restart"/>
            <w:tcBorders>
              <w:top w:val="dotted" w:sz="4" w:space="0" w:color="auto"/>
            </w:tcBorders>
          </w:tcPr>
          <w:p w14:paraId="12979932" w14:textId="77777777" w:rsidR="00692123" w:rsidRPr="00255DAA" w:rsidRDefault="00CB0CA3" w:rsidP="00692123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Oslovení"/>
                <w:tag w:val="espis_doruceni/dotcene_subjekty/osloveni"/>
                <w:id w:val="-2100322159"/>
                <w:placeholder>
                  <w:docPart w:val="4E1A945985FE478D843B0E8A13AEF9EC"/>
                </w:placeholder>
                <w:showingPlcHdr/>
              </w:sdtPr>
              <w:sdtEndPr/>
              <w:sdtContent/>
            </w:sdt>
          </w:p>
          <w:p w14:paraId="12979933" w14:textId="77777777" w:rsidR="00692123" w:rsidRPr="00255DAA" w:rsidRDefault="00CB0CA3" w:rsidP="00692123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Jméno"/>
                <w:tag w:val="espis_dsb/adresa/full_name"/>
                <w:id w:val="827170006"/>
                <w:placeholder>
                  <w:docPart w:val="969067D5E58D4ED9BBCF194B47C3B932"/>
                </w:placeholder>
                <w:showingPlcHdr/>
              </w:sdtPr>
              <w:sdtEndPr/>
              <w:sdtContent/>
            </w:sdt>
          </w:p>
          <w:sdt>
            <w:sdtPr>
              <w:rPr>
                <w:rFonts w:cs="Open Sans"/>
              </w:rPr>
              <w:alias w:val="Funkce"/>
              <w:tag w:val="espis_dsb/adresa/doplnujici_nazev"/>
              <w:id w:val="1697734840"/>
              <w:placeholder>
                <w:docPart w:val="B7046179F096407AA40598DC47E2E6D2"/>
              </w:placeholder>
              <w:showingPlcHdr/>
            </w:sdtPr>
            <w:sdtEndPr/>
            <w:sdtContent>
              <w:p w14:paraId="12979934" w14:textId="77777777" w:rsidR="00692123" w:rsidRPr="00255DAA" w:rsidRDefault="00CB0CA3" w:rsidP="00692123">
                <w:pPr>
                  <w:spacing w:after="0"/>
                  <w:rPr>
                    <w:rFonts w:cs="Open Sans"/>
                  </w:rPr>
                </w:pPr>
              </w:p>
            </w:sdtContent>
          </w:sdt>
          <w:sdt>
            <w:sdtPr>
              <w:rPr>
                <w:rFonts w:cs="Open Sans"/>
              </w:rPr>
              <w:alias w:val="Obchodní název"/>
              <w:tag w:val="espis_dsb/adresa/obchodni_nazev"/>
              <w:id w:val="1621189348"/>
              <w:placeholder>
                <w:docPart w:val="8322FAF720AB4B8F9CF1BE5E73B6B2EB"/>
              </w:placeholder>
              <w:showingPlcHdr/>
            </w:sdtPr>
            <w:sdtEndPr/>
            <w:sdtContent>
              <w:p w14:paraId="12979935" w14:textId="77777777" w:rsidR="00692123" w:rsidRPr="00255DAA" w:rsidRDefault="00CB0CA3" w:rsidP="00692123">
                <w:pPr>
                  <w:spacing w:after="0"/>
                  <w:rPr>
                    <w:rFonts w:cs="Open Sans"/>
                  </w:rPr>
                </w:pPr>
              </w:p>
            </w:sdtContent>
          </w:sdt>
          <w:sdt>
            <w:sdtPr>
              <w:rPr>
                <w:rFonts w:cs="Open Sans"/>
              </w:rPr>
              <w:alias w:val="Ulice a číslo popisné"/>
              <w:tag w:val="espis_dsb/adresa/full_ulice"/>
              <w:id w:val="-231003733"/>
              <w:placeholder>
                <w:docPart w:val="6656436DCBA74CC2ABC908259EDCC9E4"/>
              </w:placeholder>
              <w:showingPlcHdr/>
            </w:sdtPr>
            <w:sdtEndPr/>
            <w:sdtContent>
              <w:p w14:paraId="12979936" w14:textId="77777777" w:rsidR="00692123" w:rsidRPr="00255DAA" w:rsidRDefault="00CB0CA3" w:rsidP="00692123">
                <w:pPr>
                  <w:spacing w:after="0"/>
                  <w:rPr>
                    <w:rFonts w:cs="Open Sans"/>
                  </w:rPr>
                </w:pPr>
              </w:p>
            </w:sdtContent>
          </w:sdt>
          <w:sdt>
            <w:sdtPr>
              <w:rPr>
                <w:rFonts w:cs="Open Sans"/>
              </w:rPr>
              <w:alias w:val="Město"/>
              <w:tag w:val="espis_dsb/adresa/full_mesto"/>
              <w:id w:val="1946185333"/>
              <w:placeholder>
                <w:docPart w:val="2FDEAB1A57C04800B5A546CFCE233B60"/>
              </w:placeholder>
              <w:showingPlcHdr/>
            </w:sdtPr>
            <w:sdtEndPr/>
            <w:sdtContent>
              <w:p w14:paraId="12979937" w14:textId="77777777" w:rsidR="00692123" w:rsidRPr="00255DAA" w:rsidRDefault="00CB0CA3" w:rsidP="00692123">
                <w:pPr>
                  <w:spacing w:after="0"/>
                  <w:rPr>
                    <w:rFonts w:cs="Open Sans"/>
                  </w:rPr>
                </w:pPr>
              </w:p>
            </w:sdtContent>
          </w:sdt>
        </w:tc>
      </w:tr>
      <w:tr w:rsidR="00692123" w:rsidRPr="00255DAA" w14:paraId="1297993C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12979939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ZE DNE:</w:t>
            </w:r>
          </w:p>
        </w:tc>
        <w:sdt>
          <w:sdtPr>
            <w:rPr>
              <w:rFonts w:cs="Open Sans"/>
            </w:rPr>
            <w:alias w:val="Datum odeslání"/>
            <w:tag w:val="espis_ doruceni /dotcene_subjekty/datum_odeslani/datum"/>
            <w:id w:val="150958036"/>
            <w:placeholder>
              <w:docPart w:val="1426433E3A1247D39DEB8AA0DB8581DC"/>
            </w:placeholder>
            <w:showingPlcHdr/>
          </w:sdtPr>
          <w:sdtEndPr/>
          <w:sdtContent>
            <w:tc>
              <w:tcPr>
                <w:tcW w:w="3899" w:type="dxa"/>
                <w:vAlign w:val="center"/>
              </w:tcPr>
              <w:p w14:paraId="1297993A" w14:textId="77777777" w:rsidR="00692123" w:rsidRPr="00255DAA" w:rsidRDefault="00692123" w:rsidP="00653912">
                <w:pPr>
                  <w:spacing w:after="0"/>
                  <w:rPr>
                    <w:rFonts w:cs="Open Sans"/>
                  </w:rPr>
                </w:pPr>
              </w:p>
            </w:tc>
          </w:sdtContent>
        </w:sdt>
        <w:tc>
          <w:tcPr>
            <w:tcW w:w="3495" w:type="dxa"/>
            <w:vMerge/>
          </w:tcPr>
          <w:p w14:paraId="1297993B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12979940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1297993D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NAŠE ČJ.:</w:t>
            </w:r>
          </w:p>
        </w:tc>
        <w:tc>
          <w:tcPr>
            <w:tcW w:w="3899" w:type="dxa"/>
            <w:vAlign w:val="center"/>
          </w:tcPr>
          <w:p w14:paraId="1297993E" w14:textId="77777777" w:rsidR="00692123" w:rsidRPr="00255DAA" w:rsidRDefault="00CB0CA3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Naše čj."/>
                <w:tag w:val="espis_objektsps/evidencni_cislo"/>
                <w:id w:val="-1026785571"/>
                <w:placeholder>
                  <w:docPart w:val="0A74AF6244F848AEAAAA3E6967EE60A5"/>
                </w:placeholder>
                <w:showingPlcHdr/>
              </w:sdtPr>
              <w:sdtEndPr/>
              <w:sdtContent>
                <w:r w:rsidR="00692123" w:rsidRPr="00255DAA">
                  <w:rPr>
                    <w:rFonts w:cs="Open Sans"/>
                  </w:rPr>
                  <w:t>UMCP21/19601/2026</w:t>
                </w:r>
              </w:sdtContent>
            </w:sdt>
          </w:p>
        </w:tc>
        <w:tc>
          <w:tcPr>
            <w:tcW w:w="3495" w:type="dxa"/>
            <w:vMerge/>
          </w:tcPr>
          <w:p w14:paraId="1297993F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12979944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12979941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SPIS. ZN.:</w:t>
            </w:r>
          </w:p>
        </w:tc>
        <w:tc>
          <w:tcPr>
            <w:tcW w:w="3899" w:type="dxa"/>
            <w:vAlign w:val="center"/>
          </w:tcPr>
          <w:p w14:paraId="12979942" w14:textId="77777777" w:rsidR="00692123" w:rsidRPr="00255DAA" w:rsidRDefault="00CB0CA3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Spisová značka"/>
                <w:tag w:val="espis_objektsps/cislo_jednaci"/>
                <w:id w:val="-2080903532"/>
                <w:placeholder>
                  <w:docPart w:val="875F5E264BD54D06A46AC82658F4B943"/>
                </w:placeholder>
                <w:showingPlcHdr/>
              </w:sdtPr>
              <w:sdtEndPr/>
              <w:sdtContent/>
            </w:sdt>
          </w:p>
        </w:tc>
        <w:tc>
          <w:tcPr>
            <w:tcW w:w="3495" w:type="dxa"/>
            <w:vMerge/>
          </w:tcPr>
          <w:p w14:paraId="12979943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12979948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12979945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VYŘIZUJE:</w:t>
            </w:r>
          </w:p>
        </w:tc>
        <w:tc>
          <w:tcPr>
            <w:tcW w:w="3899" w:type="dxa"/>
            <w:vAlign w:val="center"/>
          </w:tcPr>
          <w:p w14:paraId="12979946" w14:textId="77777777" w:rsidR="00692123" w:rsidRPr="00255DAA" w:rsidRDefault="00CB0CA3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Vyřizuje"/>
                <w:tag w:val="espis_zpracovatel/pracovnik/full_name"/>
                <w:id w:val="30846311"/>
                <w:placeholder>
                  <w:docPart w:val="E78D4AC30FB7466B86756D7A4D44E832"/>
                </w:placeholder>
                <w:showingPlcHdr/>
              </w:sdtPr>
              <w:sdtEndPr/>
              <w:sdtContent>
                <w:r w:rsidR="00692123" w:rsidRPr="00255DAA">
                  <w:rPr>
                    <w:rFonts w:cs="Open Sans"/>
                  </w:rPr>
                  <w:t>Vladimír Saitz</w:t>
                </w:r>
              </w:sdtContent>
            </w:sdt>
          </w:p>
        </w:tc>
        <w:tc>
          <w:tcPr>
            <w:tcW w:w="3495" w:type="dxa"/>
            <w:vMerge/>
          </w:tcPr>
          <w:p w14:paraId="12979947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1297994C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12979949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TEL.:</w:t>
            </w:r>
          </w:p>
        </w:tc>
        <w:tc>
          <w:tcPr>
            <w:tcW w:w="3899" w:type="dxa"/>
            <w:vAlign w:val="center"/>
          </w:tcPr>
          <w:p w14:paraId="1297994A" w14:textId="77777777" w:rsidR="00692123" w:rsidRPr="00255DAA" w:rsidRDefault="00CB0CA3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Telefon"/>
                <w:tag w:val="espis_zpracovatel/pracovnik/telefon1"/>
                <w:id w:val="-1556382992"/>
                <w:placeholder>
                  <w:docPart w:val="B34DD0569D9B43BB9E256BF8979F81C2"/>
                </w:placeholder>
                <w:showingPlcHdr/>
              </w:sdtPr>
              <w:sdtEndPr/>
              <w:sdtContent>
                <w:r w:rsidR="00692123" w:rsidRPr="00255DAA">
                  <w:rPr>
                    <w:rFonts w:cs="Open Sans"/>
                  </w:rPr>
                  <w:t>608209907</w:t>
                </w:r>
              </w:sdtContent>
            </w:sdt>
          </w:p>
        </w:tc>
        <w:tc>
          <w:tcPr>
            <w:tcW w:w="3495" w:type="dxa"/>
            <w:vMerge/>
          </w:tcPr>
          <w:p w14:paraId="1297994B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12979950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1297994D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E-MAIL:</w:t>
            </w:r>
          </w:p>
        </w:tc>
        <w:tc>
          <w:tcPr>
            <w:tcW w:w="3899" w:type="dxa"/>
            <w:vAlign w:val="center"/>
          </w:tcPr>
          <w:p w14:paraId="1297994E" w14:textId="77777777" w:rsidR="00692123" w:rsidRPr="00255DAA" w:rsidRDefault="00CB0CA3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Email"/>
                <w:tag w:val="espis_zpracovatel/pracovnik/kod"/>
                <w:id w:val="-1700085549"/>
                <w:placeholder>
                  <w:docPart w:val="AADED31771B5415BBC72AB4D564D37C2"/>
                </w:placeholder>
                <w:showingPlcHdr/>
              </w:sdtPr>
              <w:sdtEndPr/>
              <w:sdtContent>
                <w:r w:rsidR="00692123" w:rsidRPr="00255DAA">
                  <w:rPr>
                    <w:rFonts w:cs="Open Sans"/>
                  </w:rPr>
                  <w:t>vladimir.saitz.ml@praha21.cz</w:t>
                </w:r>
              </w:sdtContent>
            </w:sdt>
          </w:p>
        </w:tc>
        <w:tc>
          <w:tcPr>
            <w:tcW w:w="3495" w:type="dxa"/>
            <w:vMerge/>
          </w:tcPr>
          <w:p w14:paraId="1297994F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12979954" w14:textId="77777777" w:rsidTr="00692123">
        <w:trPr>
          <w:trHeight w:val="19"/>
        </w:trPr>
        <w:tc>
          <w:tcPr>
            <w:tcW w:w="2021" w:type="dxa"/>
            <w:vAlign w:val="bottom"/>
          </w:tcPr>
          <w:p w14:paraId="12979951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DATUM:</w:t>
            </w:r>
          </w:p>
        </w:tc>
        <w:tc>
          <w:tcPr>
            <w:tcW w:w="3899" w:type="dxa"/>
            <w:vAlign w:val="bottom"/>
          </w:tcPr>
          <w:sdt>
            <w:sdtPr>
              <w:rPr>
                <w:rFonts w:cs="Open Sans"/>
              </w:rPr>
              <w:alias w:val="Datum"/>
              <w:tag w:val="espis_objektsps/zalozeno_datum/datum"/>
              <w:id w:val="-1675945486"/>
              <w:placeholder>
                <w:docPart w:val="DC04DD3D2C424517B8A5B8AA07790905"/>
              </w:placeholder>
              <w:showingPlcHdr/>
            </w:sdtPr>
            <w:sdtEndPr/>
            <w:sdtContent>
              <w:p w14:paraId="12979952" w14:textId="77777777" w:rsidR="00692123" w:rsidRPr="00255DAA" w:rsidRDefault="00692123" w:rsidP="00653912">
                <w:pPr>
                  <w:spacing w:after="0"/>
                  <w:rPr>
                    <w:rFonts w:cs="Open Sans"/>
                  </w:rPr>
                </w:pPr>
                <w:r w:rsidRPr="00255DAA">
                  <w:rPr>
                    <w:rFonts w:cs="Open Sans"/>
                  </w:rPr>
                  <w:t>18.08.2026</w:t>
                </w:r>
              </w:p>
            </w:sdtContent>
          </w:sdt>
        </w:tc>
        <w:tc>
          <w:tcPr>
            <w:tcW w:w="3495" w:type="dxa"/>
          </w:tcPr>
          <w:p w14:paraId="12979953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</w:tbl>
    <w:p w14:paraId="12979955" w14:textId="77777777" w:rsidR="003B6DE8" w:rsidRPr="00255DAA" w:rsidRDefault="003B6DE8" w:rsidP="00D354F0">
      <w:pPr>
        <w:rPr>
          <w:rFonts w:cs="Open Sans"/>
          <w:b/>
          <w:u w:val="single"/>
        </w:rPr>
      </w:pPr>
    </w:p>
    <w:p w14:paraId="12979956" w14:textId="77777777" w:rsidR="00F97131" w:rsidRPr="00255DAA" w:rsidRDefault="003B6DE8" w:rsidP="00D354F0">
      <w:pPr>
        <w:rPr>
          <w:rFonts w:cs="Open Sans"/>
          <w:b/>
          <w:u w:val="single"/>
        </w:rPr>
      </w:pPr>
      <w:r w:rsidRPr="00255DAA">
        <w:rPr>
          <w:rFonts w:cs="Open Sans"/>
          <w:b/>
          <w:u w:val="single"/>
        </w:rPr>
        <w:t xml:space="preserve">Věc: </w:t>
      </w:r>
      <w:sdt>
        <w:sdtPr>
          <w:rPr>
            <w:rFonts w:cs="Open Sans"/>
            <w:b/>
            <w:u w:val="single"/>
          </w:rPr>
          <w:alias w:val="Věc"/>
          <w:tag w:val="espis_objektsps/vec"/>
          <w:id w:val="352310117"/>
          <w:placeholder>
            <w:docPart w:val="E410FC6C45B1427EB2F2762042183791"/>
          </w:placeholder>
          <w:showingPlcHdr/>
        </w:sdtPr>
        <w:sdtEndPr/>
        <w:sdtContent>
          <w:r w:rsidR="00F97131" w:rsidRPr="00255DAA">
            <w:rPr>
              <w:rStyle w:val="Zstupntext"/>
              <w:rFonts w:cs="Open Sans"/>
              <w:b/>
              <w:color w:val="auto"/>
              <w:u w:val="single"/>
            </w:rPr>
            <w:t>Muzejní rada 25.3.2026</w:t>
          </w:r>
        </w:sdtContent>
      </w:sdt>
    </w:p>
    <w:p w14:paraId="788F1F29" w14:textId="77777777" w:rsidR="00F12E3D" w:rsidRPr="00311F08" w:rsidRDefault="00F12E3D" w:rsidP="00F12E3D">
      <w:r w:rsidRPr="00311F08">
        <w:rPr>
          <w:b/>
          <w:bCs/>
        </w:rPr>
        <w:t>Přítomni:</w:t>
      </w:r>
      <w:r w:rsidRPr="00311F08">
        <w:t xml:space="preserve"> Klára Zezulová, Zdeněk Zahradník, Vladimír Saitz, Petr Mach</w:t>
      </w:r>
    </w:p>
    <w:p w14:paraId="25AB6627" w14:textId="77777777" w:rsidR="00F12E3D" w:rsidRPr="00311F08" w:rsidRDefault="00F12E3D" w:rsidP="00F12E3D">
      <w:r w:rsidRPr="00311F08">
        <w:t>Jana Kůrková, Zita Kazdová, Luboš Dopita</w:t>
      </w:r>
    </w:p>
    <w:p w14:paraId="3B7A9C31" w14:textId="67C3E781" w:rsidR="00F12E3D" w:rsidRDefault="00F12E3D" w:rsidP="00F12E3D">
      <w:r w:rsidRPr="00311F08">
        <w:rPr>
          <w:b/>
          <w:bCs/>
        </w:rPr>
        <w:t xml:space="preserve">Omluveni: </w:t>
      </w:r>
      <w:r w:rsidRPr="00311F08">
        <w:t>Jan Vondráček</w:t>
      </w:r>
      <w:r w:rsidR="00C80B2E">
        <w:t>, Bauerová Jana</w:t>
      </w:r>
    </w:p>
    <w:p w14:paraId="697C2251" w14:textId="77777777" w:rsidR="00F12E3D" w:rsidRDefault="00F12E3D" w:rsidP="00F12E3D"/>
    <w:p w14:paraId="038DC0BA" w14:textId="53A052A9" w:rsidR="00F12E3D" w:rsidRDefault="00F12E3D" w:rsidP="00F12E3D">
      <w:pPr>
        <w:rPr>
          <w:b/>
          <w:bCs/>
        </w:rPr>
      </w:pPr>
      <w:r>
        <w:rPr>
          <w:b/>
          <w:bCs/>
        </w:rPr>
        <w:t>Obsah schůze:</w:t>
      </w:r>
    </w:p>
    <w:p w14:paraId="25D03B96" w14:textId="42D245E4" w:rsidR="00F12E3D" w:rsidRDefault="00F12E3D" w:rsidP="00F12E3D">
      <w:r w:rsidRPr="00F12E3D">
        <w:t>Dnes proběhl</w:t>
      </w:r>
      <w:r w:rsidR="00B24A02">
        <w:t>o</w:t>
      </w:r>
      <w:r w:rsidRPr="00F12E3D">
        <w:t xml:space="preserve"> </w:t>
      </w:r>
      <w:r w:rsidR="00B24A02">
        <w:t>představení</w:t>
      </w:r>
      <w:r w:rsidRPr="00F12E3D">
        <w:t xml:space="preserve"> </w:t>
      </w:r>
      <w:r>
        <w:t xml:space="preserve">nového </w:t>
      </w:r>
      <w:r w:rsidR="00B24A02">
        <w:t>předsedy a tajemníka</w:t>
      </w:r>
      <w:r>
        <w:t xml:space="preserve"> Újezdského muzea. MR byl představen jako nový tajemník Luboš Dopita a jako nový předseda Vladimír Saitz.</w:t>
      </w:r>
    </w:p>
    <w:p w14:paraId="0BF2F9F7" w14:textId="53C79E37" w:rsidR="00F12E3D" w:rsidRDefault="00F12E3D" w:rsidP="00F12E3D">
      <w:r>
        <w:t xml:space="preserve">Probíraly se </w:t>
      </w:r>
      <w:proofErr w:type="gramStart"/>
      <w:r>
        <w:t>možnosti</w:t>
      </w:r>
      <w:proofErr w:type="gramEnd"/>
      <w:r>
        <w:t xml:space="preserve"> jak nadále fungovat za podmínek, kdy </w:t>
      </w:r>
      <w:proofErr w:type="gramStart"/>
      <w:r>
        <w:t>nevíme</w:t>
      </w:r>
      <w:proofErr w:type="gramEnd"/>
      <w:r>
        <w:t xml:space="preserve"> jak to bude s rekonstrukcí.</w:t>
      </w:r>
    </w:p>
    <w:p w14:paraId="2052686A" w14:textId="48FB03F2" w:rsidR="00F12E3D" w:rsidRDefault="00F12E3D" w:rsidP="00F12E3D">
      <w:r>
        <w:t>Předseda potvrdil, že by chtěl pokračovat ve směřování muzea stejným směrem jako bývalá předsedkyně Jana Bauerová.</w:t>
      </w:r>
    </w:p>
    <w:p w14:paraId="247B80AE" w14:textId="4DDF7263" w:rsidR="00F12E3D" w:rsidRDefault="00F12E3D" w:rsidP="00F12E3D">
      <w:r>
        <w:t xml:space="preserve">Vzhledem k neustálému posouvání termínu a dalším nejasnostem s realizací výstavy nebyla rodině </w:t>
      </w:r>
      <w:proofErr w:type="spellStart"/>
      <w:r>
        <w:t>Vícovských</w:t>
      </w:r>
      <w:proofErr w:type="spellEnd"/>
      <w:r>
        <w:t xml:space="preserve"> nabídnuta možnost výstavy.</w:t>
      </w:r>
    </w:p>
    <w:p w14:paraId="339DAC49" w14:textId="2F03EEB7" w:rsidR="00F12E3D" w:rsidRDefault="00F12E3D" w:rsidP="00F12E3D">
      <w:r>
        <w:t xml:space="preserve">Dle aktuálních možností se MR </w:t>
      </w:r>
      <w:proofErr w:type="gramStart"/>
      <w:r>
        <w:t>rozhodne</w:t>
      </w:r>
      <w:proofErr w:type="gramEnd"/>
      <w:r>
        <w:t xml:space="preserve"> zda bude realizovat výstavu u příležitosti 100. let SDH Újezd nad Lesy. Případnou výstavu by organizoval Klára Zezulová, venkovní výstavní panely Vladimír Saitz</w:t>
      </w:r>
      <w:r w:rsidR="00A96BBF">
        <w:t>.</w:t>
      </w:r>
    </w:p>
    <w:p w14:paraId="531BDECB" w14:textId="77777777" w:rsidR="00A96BBF" w:rsidRDefault="00A96BBF" w:rsidP="00F12E3D"/>
    <w:p w14:paraId="4C9DE7B8" w14:textId="60DC97AC" w:rsidR="00A96BBF" w:rsidRDefault="00A96BBF" w:rsidP="00A96BBF">
      <w:r>
        <w:t>Zapsal: Luboš Dopita</w:t>
      </w:r>
    </w:p>
    <w:p w14:paraId="5F5EA2F1" w14:textId="4054A0C0" w:rsidR="00A96BBF" w:rsidRDefault="00A96BBF" w:rsidP="00A96BBF">
      <w:r>
        <w:t>Ověřil: Vladimír Saitz, předseda</w:t>
      </w:r>
    </w:p>
    <w:bookmarkEnd w:id="0"/>
    <w:p w14:paraId="37C67CEB" w14:textId="484D3D1E" w:rsidR="00F12E3D" w:rsidRPr="00F12E3D" w:rsidRDefault="00F12E3D" w:rsidP="00F12E3D"/>
    <w:sectPr w:rsidR="00F12E3D" w:rsidRPr="00F12E3D" w:rsidSect="00A87058"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418" w:bottom="1418" w:left="1418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80049" w14:textId="77777777" w:rsidR="00CB0CA3" w:rsidRDefault="00CB0CA3">
      <w:r>
        <w:separator/>
      </w:r>
    </w:p>
  </w:endnote>
  <w:endnote w:type="continuationSeparator" w:id="0">
    <w:p w14:paraId="53D3541D" w14:textId="77777777" w:rsidR="00CB0CA3" w:rsidRDefault="00CB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9970" w14:textId="77777777" w:rsidR="00614484" w:rsidRDefault="00BB47E8" w:rsidP="002C0FCD">
    <w:pPr>
      <w:pStyle w:val="Zpat"/>
      <w:spacing w:before="120"/>
      <w:jc w:val="center"/>
    </w:pPr>
    <w:r>
      <w:rPr>
        <w:rStyle w:val="slostrnky"/>
      </w:rPr>
      <w:fldChar w:fldCharType="begin"/>
    </w:r>
    <w:r w:rsidR="00614484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87058">
      <w:rPr>
        <w:rStyle w:val="slostrnky"/>
        <w:noProof/>
      </w:rPr>
      <w:t>2</w:t>
    </w:r>
    <w:r>
      <w:rPr>
        <w:rStyle w:val="slostrnky"/>
      </w:rPr>
      <w:fldChar w:fldCharType="end"/>
    </w:r>
    <w:r w:rsidR="00614484">
      <w:rPr>
        <w:rStyle w:val="slostrnky"/>
      </w:rPr>
      <w:t>/</w:t>
    </w:r>
    <w:r>
      <w:rPr>
        <w:rStyle w:val="slostrnky"/>
      </w:rPr>
      <w:fldChar w:fldCharType="begin"/>
    </w:r>
    <w:r w:rsidR="00614484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A8705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9972" w14:textId="77777777" w:rsidR="00426889" w:rsidRDefault="00426889" w:rsidP="00426889">
    <w:pPr>
      <w:pStyle w:val="Zpat"/>
      <w:spacing w:before="120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87058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A87058">
      <w:rPr>
        <w:rStyle w:val="slostrnky"/>
        <w:noProof/>
      </w:rPr>
      <w:t>1</w:t>
    </w:r>
    <w:r>
      <w:rPr>
        <w:rStyle w:val="slostrnky"/>
      </w:rPr>
      <w:fldChar w:fldCharType="end"/>
    </w:r>
  </w:p>
  <w:p w14:paraId="12979973" w14:textId="77777777" w:rsidR="00426889" w:rsidRDefault="00426889" w:rsidP="0042688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08CBA" w14:textId="77777777" w:rsidR="00CB0CA3" w:rsidRDefault="00CB0CA3">
      <w:r>
        <w:separator/>
      </w:r>
    </w:p>
  </w:footnote>
  <w:footnote w:type="continuationSeparator" w:id="0">
    <w:p w14:paraId="12DB158C" w14:textId="77777777" w:rsidR="00CB0CA3" w:rsidRDefault="00CB0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9971" w14:textId="77777777" w:rsidR="00A87058" w:rsidRDefault="00A87058" w:rsidP="00A87058">
    <w:pPr>
      <w:pStyle w:val="Zhlav"/>
      <w:tabs>
        <w:tab w:val="clear" w:pos="4536"/>
        <w:tab w:val="clear" w:pos="9072"/>
        <w:tab w:val="left" w:pos="164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ocumentProtection w:edit="forms" w:enforcement="0"/>
  <w:defaultTabStop w:val="708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2D"/>
    <w:rsid w:val="0000016F"/>
    <w:rsid w:val="00002E80"/>
    <w:rsid w:val="00005748"/>
    <w:rsid w:val="000064C6"/>
    <w:rsid w:val="000120C2"/>
    <w:rsid w:val="00013B55"/>
    <w:rsid w:val="0003086C"/>
    <w:rsid w:val="00030E32"/>
    <w:rsid w:val="00030F2D"/>
    <w:rsid w:val="00031565"/>
    <w:rsid w:val="00040BFF"/>
    <w:rsid w:val="000438A7"/>
    <w:rsid w:val="000442B1"/>
    <w:rsid w:val="00047B8D"/>
    <w:rsid w:val="00066FB5"/>
    <w:rsid w:val="00075B8B"/>
    <w:rsid w:val="000830CE"/>
    <w:rsid w:val="0008387D"/>
    <w:rsid w:val="000868F4"/>
    <w:rsid w:val="000B1097"/>
    <w:rsid w:val="000B3537"/>
    <w:rsid w:val="000B6664"/>
    <w:rsid w:val="000C528E"/>
    <w:rsid w:val="000D0041"/>
    <w:rsid w:val="000D0682"/>
    <w:rsid w:val="000D1321"/>
    <w:rsid w:val="000E6A59"/>
    <w:rsid w:val="000F0F70"/>
    <w:rsid w:val="000F269C"/>
    <w:rsid w:val="000F4A69"/>
    <w:rsid w:val="00101D11"/>
    <w:rsid w:val="00102658"/>
    <w:rsid w:val="001122A0"/>
    <w:rsid w:val="00112E31"/>
    <w:rsid w:val="00113404"/>
    <w:rsid w:val="00121BBF"/>
    <w:rsid w:val="001254F0"/>
    <w:rsid w:val="00136AC6"/>
    <w:rsid w:val="00140BD8"/>
    <w:rsid w:val="00142DF6"/>
    <w:rsid w:val="00143CF0"/>
    <w:rsid w:val="00156D4C"/>
    <w:rsid w:val="0016276A"/>
    <w:rsid w:val="00166916"/>
    <w:rsid w:val="0016795D"/>
    <w:rsid w:val="00172EFC"/>
    <w:rsid w:val="001959A5"/>
    <w:rsid w:val="001A201B"/>
    <w:rsid w:val="001A56C4"/>
    <w:rsid w:val="001A5EFC"/>
    <w:rsid w:val="001B1931"/>
    <w:rsid w:val="001D2635"/>
    <w:rsid w:val="001E1915"/>
    <w:rsid w:val="001E74D0"/>
    <w:rsid w:val="001F67AC"/>
    <w:rsid w:val="00203AD3"/>
    <w:rsid w:val="002076F0"/>
    <w:rsid w:val="00211BC3"/>
    <w:rsid w:val="00212A9A"/>
    <w:rsid w:val="0022258A"/>
    <w:rsid w:val="00224CCF"/>
    <w:rsid w:val="00230CF0"/>
    <w:rsid w:val="002412D1"/>
    <w:rsid w:val="00245031"/>
    <w:rsid w:val="00246B24"/>
    <w:rsid w:val="00252E48"/>
    <w:rsid w:val="00255DAA"/>
    <w:rsid w:val="00257D6E"/>
    <w:rsid w:val="00263D1F"/>
    <w:rsid w:val="00270497"/>
    <w:rsid w:val="0028591C"/>
    <w:rsid w:val="00290BC4"/>
    <w:rsid w:val="002A31F7"/>
    <w:rsid w:val="002B2AD6"/>
    <w:rsid w:val="002B3017"/>
    <w:rsid w:val="002B5A3F"/>
    <w:rsid w:val="002C0FCD"/>
    <w:rsid w:val="002D021E"/>
    <w:rsid w:val="002D0B15"/>
    <w:rsid w:val="002D139B"/>
    <w:rsid w:val="002D34CA"/>
    <w:rsid w:val="002D594A"/>
    <w:rsid w:val="002E34AC"/>
    <w:rsid w:val="002E383C"/>
    <w:rsid w:val="002E5870"/>
    <w:rsid w:val="002E699F"/>
    <w:rsid w:val="002F7537"/>
    <w:rsid w:val="00311DB0"/>
    <w:rsid w:val="003209C2"/>
    <w:rsid w:val="003230D2"/>
    <w:rsid w:val="003236A8"/>
    <w:rsid w:val="00324DB5"/>
    <w:rsid w:val="00330B63"/>
    <w:rsid w:val="00330C41"/>
    <w:rsid w:val="00331D1E"/>
    <w:rsid w:val="00337243"/>
    <w:rsid w:val="00340C06"/>
    <w:rsid w:val="00346085"/>
    <w:rsid w:val="003513A0"/>
    <w:rsid w:val="0035530F"/>
    <w:rsid w:val="003620D6"/>
    <w:rsid w:val="00364282"/>
    <w:rsid w:val="003660F3"/>
    <w:rsid w:val="003863F3"/>
    <w:rsid w:val="003A3580"/>
    <w:rsid w:val="003A712B"/>
    <w:rsid w:val="003B3576"/>
    <w:rsid w:val="003B3ED2"/>
    <w:rsid w:val="003B4488"/>
    <w:rsid w:val="003B6DE8"/>
    <w:rsid w:val="003C1912"/>
    <w:rsid w:val="003C38DA"/>
    <w:rsid w:val="003C3E19"/>
    <w:rsid w:val="003E06EF"/>
    <w:rsid w:val="003E5D36"/>
    <w:rsid w:val="003F2F6F"/>
    <w:rsid w:val="003F52AD"/>
    <w:rsid w:val="003F53AC"/>
    <w:rsid w:val="003F7E0C"/>
    <w:rsid w:val="00411502"/>
    <w:rsid w:val="004220FE"/>
    <w:rsid w:val="00422755"/>
    <w:rsid w:val="00426889"/>
    <w:rsid w:val="00433FD5"/>
    <w:rsid w:val="00440F87"/>
    <w:rsid w:val="004420AE"/>
    <w:rsid w:val="00442B71"/>
    <w:rsid w:val="004521CC"/>
    <w:rsid w:val="004607C5"/>
    <w:rsid w:val="00460FC8"/>
    <w:rsid w:val="0046404A"/>
    <w:rsid w:val="00473FFA"/>
    <w:rsid w:val="00483453"/>
    <w:rsid w:val="00484335"/>
    <w:rsid w:val="00487903"/>
    <w:rsid w:val="004902E6"/>
    <w:rsid w:val="004B027C"/>
    <w:rsid w:val="004B71BA"/>
    <w:rsid w:val="004C396C"/>
    <w:rsid w:val="004C4A5D"/>
    <w:rsid w:val="004D1898"/>
    <w:rsid w:val="004D25E9"/>
    <w:rsid w:val="004D36AE"/>
    <w:rsid w:val="004E1E91"/>
    <w:rsid w:val="004E5087"/>
    <w:rsid w:val="004F00FC"/>
    <w:rsid w:val="004F0E3F"/>
    <w:rsid w:val="00502875"/>
    <w:rsid w:val="00505452"/>
    <w:rsid w:val="00511D17"/>
    <w:rsid w:val="005146BA"/>
    <w:rsid w:val="00515BE2"/>
    <w:rsid w:val="00534630"/>
    <w:rsid w:val="00541548"/>
    <w:rsid w:val="0054193B"/>
    <w:rsid w:val="005454F0"/>
    <w:rsid w:val="005463E9"/>
    <w:rsid w:val="005466D3"/>
    <w:rsid w:val="00592AB7"/>
    <w:rsid w:val="005B4FCF"/>
    <w:rsid w:val="005C1B01"/>
    <w:rsid w:val="005C7989"/>
    <w:rsid w:val="005D4CF5"/>
    <w:rsid w:val="005D7982"/>
    <w:rsid w:val="005D7F7B"/>
    <w:rsid w:val="005E30E5"/>
    <w:rsid w:val="005F0182"/>
    <w:rsid w:val="005F391D"/>
    <w:rsid w:val="005F6322"/>
    <w:rsid w:val="0060332A"/>
    <w:rsid w:val="00604825"/>
    <w:rsid w:val="00606B0B"/>
    <w:rsid w:val="00614484"/>
    <w:rsid w:val="00624B3E"/>
    <w:rsid w:val="00626645"/>
    <w:rsid w:val="006332FE"/>
    <w:rsid w:val="0063551C"/>
    <w:rsid w:val="00635532"/>
    <w:rsid w:val="00642195"/>
    <w:rsid w:val="006462E8"/>
    <w:rsid w:val="00653912"/>
    <w:rsid w:val="00657143"/>
    <w:rsid w:val="00680C4C"/>
    <w:rsid w:val="006904FA"/>
    <w:rsid w:val="00692123"/>
    <w:rsid w:val="006952E8"/>
    <w:rsid w:val="006A2F92"/>
    <w:rsid w:val="006A4FFD"/>
    <w:rsid w:val="006A51AD"/>
    <w:rsid w:val="006B1B48"/>
    <w:rsid w:val="006B4368"/>
    <w:rsid w:val="006C303C"/>
    <w:rsid w:val="006C4238"/>
    <w:rsid w:val="006E3E7E"/>
    <w:rsid w:val="006E4303"/>
    <w:rsid w:val="006E712F"/>
    <w:rsid w:val="00701BE5"/>
    <w:rsid w:val="00704B8B"/>
    <w:rsid w:val="0072022B"/>
    <w:rsid w:val="0072788B"/>
    <w:rsid w:val="00727F09"/>
    <w:rsid w:val="007454EF"/>
    <w:rsid w:val="007476EB"/>
    <w:rsid w:val="00750D1D"/>
    <w:rsid w:val="007610A8"/>
    <w:rsid w:val="00761929"/>
    <w:rsid w:val="007805D6"/>
    <w:rsid w:val="007806DF"/>
    <w:rsid w:val="00785D81"/>
    <w:rsid w:val="00792441"/>
    <w:rsid w:val="00794F26"/>
    <w:rsid w:val="007B5EA3"/>
    <w:rsid w:val="007C2C70"/>
    <w:rsid w:val="007C32FC"/>
    <w:rsid w:val="007C6646"/>
    <w:rsid w:val="007D7017"/>
    <w:rsid w:val="007D7E6C"/>
    <w:rsid w:val="007E2522"/>
    <w:rsid w:val="007E4941"/>
    <w:rsid w:val="007F7C61"/>
    <w:rsid w:val="00802D87"/>
    <w:rsid w:val="00805D02"/>
    <w:rsid w:val="00823622"/>
    <w:rsid w:val="0082408C"/>
    <w:rsid w:val="00836827"/>
    <w:rsid w:val="0084276D"/>
    <w:rsid w:val="0084693E"/>
    <w:rsid w:val="00866AE4"/>
    <w:rsid w:val="00867364"/>
    <w:rsid w:val="008741E0"/>
    <w:rsid w:val="00875D5B"/>
    <w:rsid w:val="008805DC"/>
    <w:rsid w:val="0088316F"/>
    <w:rsid w:val="008952A3"/>
    <w:rsid w:val="008A0530"/>
    <w:rsid w:val="008A62F7"/>
    <w:rsid w:val="008C5E54"/>
    <w:rsid w:val="008E5355"/>
    <w:rsid w:val="008F0494"/>
    <w:rsid w:val="008F08CE"/>
    <w:rsid w:val="008F0C2A"/>
    <w:rsid w:val="00901DDF"/>
    <w:rsid w:val="009145B7"/>
    <w:rsid w:val="0091552D"/>
    <w:rsid w:val="00917E25"/>
    <w:rsid w:val="0092006C"/>
    <w:rsid w:val="009237C9"/>
    <w:rsid w:val="0092471C"/>
    <w:rsid w:val="0092773D"/>
    <w:rsid w:val="009346F7"/>
    <w:rsid w:val="009347D3"/>
    <w:rsid w:val="009454AB"/>
    <w:rsid w:val="00947962"/>
    <w:rsid w:val="00947E0B"/>
    <w:rsid w:val="00954E6D"/>
    <w:rsid w:val="00961FE5"/>
    <w:rsid w:val="00966E7B"/>
    <w:rsid w:val="00971127"/>
    <w:rsid w:val="009740E0"/>
    <w:rsid w:val="00974549"/>
    <w:rsid w:val="00975F31"/>
    <w:rsid w:val="00990E02"/>
    <w:rsid w:val="00991E90"/>
    <w:rsid w:val="009A6E1B"/>
    <w:rsid w:val="009A7851"/>
    <w:rsid w:val="009B75AE"/>
    <w:rsid w:val="009D3381"/>
    <w:rsid w:val="009E08C3"/>
    <w:rsid w:val="009E2076"/>
    <w:rsid w:val="009F3088"/>
    <w:rsid w:val="00A116C4"/>
    <w:rsid w:val="00A165A5"/>
    <w:rsid w:val="00A16F69"/>
    <w:rsid w:val="00A24FF8"/>
    <w:rsid w:val="00A32EEC"/>
    <w:rsid w:val="00A33500"/>
    <w:rsid w:val="00A34436"/>
    <w:rsid w:val="00A40F1B"/>
    <w:rsid w:val="00A510FF"/>
    <w:rsid w:val="00A53E07"/>
    <w:rsid w:val="00A5527A"/>
    <w:rsid w:val="00A64659"/>
    <w:rsid w:val="00A83E30"/>
    <w:rsid w:val="00A85024"/>
    <w:rsid w:val="00A86A7B"/>
    <w:rsid w:val="00A87058"/>
    <w:rsid w:val="00A95F50"/>
    <w:rsid w:val="00A96BBF"/>
    <w:rsid w:val="00A978AB"/>
    <w:rsid w:val="00AB4467"/>
    <w:rsid w:val="00AB4D9F"/>
    <w:rsid w:val="00AB6421"/>
    <w:rsid w:val="00AC15AF"/>
    <w:rsid w:val="00AC3B9B"/>
    <w:rsid w:val="00AC4025"/>
    <w:rsid w:val="00AD70D5"/>
    <w:rsid w:val="00AE414A"/>
    <w:rsid w:val="00AE4805"/>
    <w:rsid w:val="00AE4E6B"/>
    <w:rsid w:val="00AF102D"/>
    <w:rsid w:val="00AF6AD0"/>
    <w:rsid w:val="00B07856"/>
    <w:rsid w:val="00B10FCA"/>
    <w:rsid w:val="00B15574"/>
    <w:rsid w:val="00B23482"/>
    <w:rsid w:val="00B24A02"/>
    <w:rsid w:val="00B33EDA"/>
    <w:rsid w:val="00B44150"/>
    <w:rsid w:val="00B44B17"/>
    <w:rsid w:val="00B4792F"/>
    <w:rsid w:val="00B47C45"/>
    <w:rsid w:val="00B47CAD"/>
    <w:rsid w:val="00B56E5D"/>
    <w:rsid w:val="00B66875"/>
    <w:rsid w:val="00B673E6"/>
    <w:rsid w:val="00B740F8"/>
    <w:rsid w:val="00B776E0"/>
    <w:rsid w:val="00B84FDB"/>
    <w:rsid w:val="00B9152A"/>
    <w:rsid w:val="00B91970"/>
    <w:rsid w:val="00B923CC"/>
    <w:rsid w:val="00B979B4"/>
    <w:rsid w:val="00BA39C9"/>
    <w:rsid w:val="00BB47E8"/>
    <w:rsid w:val="00BB59EA"/>
    <w:rsid w:val="00BB7326"/>
    <w:rsid w:val="00BC7738"/>
    <w:rsid w:val="00BD0904"/>
    <w:rsid w:val="00BD50E0"/>
    <w:rsid w:val="00BD641E"/>
    <w:rsid w:val="00BD6520"/>
    <w:rsid w:val="00BE33E1"/>
    <w:rsid w:val="00BE57E7"/>
    <w:rsid w:val="00BF4133"/>
    <w:rsid w:val="00C24B97"/>
    <w:rsid w:val="00C278C3"/>
    <w:rsid w:val="00C35937"/>
    <w:rsid w:val="00C4157B"/>
    <w:rsid w:val="00C46CA6"/>
    <w:rsid w:val="00C522FD"/>
    <w:rsid w:val="00C65CA5"/>
    <w:rsid w:val="00C701B1"/>
    <w:rsid w:val="00C76D2B"/>
    <w:rsid w:val="00C77525"/>
    <w:rsid w:val="00C80613"/>
    <w:rsid w:val="00C80B2E"/>
    <w:rsid w:val="00C82D07"/>
    <w:rsid w:val="00C87726"/>
    <w:rsid w:val="00C92866"/>
    <w:rsid w:val="00CA0123"/>
    <w:rsid w:val="00CA392C"/>
    <w:rsid w:val="00CB0CA3"/>
    <w:rsid w:val="00CB1A76"/>
    <w:rsid w:val="00CB3984"/>
    <w:rsid w:val="00CB39F8"/>
    <w:rsid w:val="00CB768D"/>
    <w:rsid w:val="00CC35D9"/>
    <w:rsid w:val="00CC54EA"/>
    <w:rsid w:val="00CC7611"/>
    <w:rsid w:val="00CD5EDD"/>
    <w:rsid w:val="00CE2424"/>
    <w:rsid w:val="00CE4D05"/>
    <w:rsid w:val="00CE54AC"/>
    <w:rsid w:val="00CF077F"/>
    <w:rsid w:val="00CF2D07"/>
    <w:rsid w:val="00CF5C60"/>
    <w:rsid w:val="00D24216"/>
    <w:rsid w:val="00D27CF6"/>
    <w:rsid w:val="00D27D6B"/>
    <w:rsid w:val="00D354F0"/>
    <w:rsid w:val="00D434F9"/>
    <w:rsid w:val="00D60C5A"/>
    <w:rsid w:val="00D623AA"/>
    <w:rsid w:val="00D67738"/>
    <w:rsid w:val="00D73861"/>
    <w:rsid w:val="00D74886"/>
    <w:rsid w:val="00D8441D"/>
    <w:rsid w:val="00D861E1"/>
    <w:rsid w:val="00D92012"/>
    <w:rsid w:val="00DA1EB6"/>
    <w:rsid w:val="00DB1B6B"/>
    <w:rsid w:val="00DC5EA1"/>
    <w:rsid w:val="00DD2C6B"/>
    <w:rsid w:val="00DE1437"/>
    <w:rsid w:val="00DE35F8"/>
    <w:rsid w:val="00DE4CB0"/>
    <w:rsid w:val="00DE6010"/>
    <w:rsid w:val="00DE636D"/>
    <w:rsid w:val="00DF2BEB"/>
    <w:rsid w:val="00DF6839"/>
    <w:rsid w:val="00E15A25"/>
    <w:rsid w:val="00E2572E"/>
    <w:rsid w:val="00E25920"/>
    <w:rsid w:val="00E36FBE"/>
    <w:rsid w:val="00E4216F"/>
    <w:rsid w:val="00E42EBA"/>
    <w:rsid w:val="00E5154D"/>
    <w:rsid w:val="00E55412"/>
    <w:rsid w:val="00E622BB"/>
    <w:rsid w:val="00E631B9"/>
    <w:rsid w:val="00E74373"/>
    <w:rsid w:val="00E825A2"/>
    <w:rsid w:val="00E84255"/>
    <w:rsid w:val="00E8656E"/>
    <w:rsid w:val="00EA1D45"/>
    <w:rsid w:val="00EA2B6E"/>
    <w:rsid w:val="00EA39F3"/>
    <w:rsid w:val="00EC5A5B"/>
    <w:rsid w:val="00EC5B59"/>
    <w:rsid w:val="00ED2C30"/>
    <w:rsid w:val="00ED7D90"/>
    <w:rsid w:val="00EF72DF"/>
    <w:rsid w:val="00F06AD8"/>
    <w:rsid w:val="00F1059C"/>
    <w:rsid w:val="00F11800"/>
    <w:rsid w:val="00F12E3D"/>
    <w:rsid w:val="00F26F22"/>
    <w:rsid w:val="00F31563"/>
    <w:rsid w:val="00F45FAC"/>
    <w:rsid w:val="00F47356"/>
    <w:rsid w:val="00F504E4"/>
    <w:rsid w:val="00F51F97"/>
    <w:rsid w:val="00F54B37"/>
    <w:rsid w:val="00F55F93"/>
    <w:rsid w:val="00F64AE6"/>
    <w:rsid w:val="00F675EA"/>
    <w:rsid w:val="00F765F2"/>
    <w:rsid w:val="00F76881"/>
    <w:rsid w:val="00F80F50"/>
    <w:rsid w:val="00F815D1"/>
    <w:rsid w:val="00F85502"/>
    <w:rsid w:val="00F97131"/>
    <w:rsid w:val="00F97ABB"/>
    <w:rsid w:val="00FA42D3"/>
    <w:rsid w:val="00FB1AD3"/>
    <w:rsid w:val="00FB22D8"/>
    <w:rsid w:val="00FB22FA"/>
    <w:rsid w:val="00FC3C18"/>
    <w:rsid w:val="00FD10F7"/>
    <w:rsid w:val="00FD1CEE"/>
    <w:rsid w:val="00FD5825"/>
    <w:rsid w:val="00FD60FA"/>
    <w:rsid w:val="00FD7911"/>
    <w:rsid w:val="00FE61AF"/>
    <w:rsid w:val="00FF095B"/>
    <w:rsid w:val="00FF0E98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7992C"/>
  <w15:docId w15:val="{E0059FB0-0B1D-4F35-BD48-A16D0968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F3088"/>
    <w:rPr>
      <w:rFonts w:ascii="Open Sans" w:hAnsi="Open Sans"/>
    </w:rPr>
  </w:style>
  <w:style w:type="paragraph" w:styleId="Nadpis1">
    <w:name w:val="heading 1"/>
    <w:basedOn w:val="Normln"/>
    <w:next w:val="Normln"/>
    <w:uiPriority w:val="9"/>
    <w:qFormat/>
    <w:rsid w:val="007E49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E494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E4941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rsid w:val="007E4941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B47C45"/>
    <w:rPr>
      <w:rFonts w:ascii="Times New Roman" w:hAnsi="Times New Roman"/>
      <w:color w:val="auto"/>
      <w:sz w:val="24"/>
      <w:u w:val="none"/>
    </w:rPr>
  </w:style>
  <w:style w:type="character" w:styleId="Siln">
    <w:name w:val="Strong"/>
    <w:uiPriority w:val="22"/>
    <w:qFormat/>
    <w:rsid w:val="00B91970"/>
    <w:rPr>
      <w:b/>
      <w:bCs/>
    </w:rPr>
  </w:style>
  <w:style w:type="paragraph" w:customStyle="1" w:styleId="ed">
    <w:name w:val="šedá"/>
    <w:basedOn w:val="Normln"/>
    <w:rsid w:val="00F26F22"/>
    <w:pPr>
      <w:jc w:val="both"/>
    </w:pPr>
    <w:rPr>
      <w:color w:val="999999"/>
      <w:sz w:val="24"/>
      <w:szCs w:val="24"/>
    </w:rPr>
  </w:style>
  <w:style w:type="paragraph" w:customStyle="1" w:styleId="zhlav-znaka-text">
    <w:name w:val="záhlaví-značka-text"/>
    <w:basedOn w:val="Normln"/>
    <w:rsid w:val="001254F0"/>
    <w:pPr>
      <w:tabs>
        <w:tab w:val="left" w:pos="1440"/>
      </w:tabs>
      <w:spacing w:line="204" w:lineRule="auto"/>
      <w:jc w:val="both"/>
    </w:pPr>
    <w:rPr>
      <w:sz w:val="24"/>
      <w:szCs w:val="24"/>
    </w:rPr>
  </w:style>
  <w:style w:type="paragraph" w:customStyle="1" w:styleId="Vc">
    <w:name w:val="Věc"/>
    <w:basedOn w:val="Zhlav"/>
    <w:rsid w:val="001254F0"/>
    <w:pPr>
      <w:tabs>
        <w:tab w:val="clear" w:pos="4536"/>
        <w:tab w:val="clear" w:pos="9072"/>
      </w:tabs>
      <w:jc w:val="both"/>
    </w:pPr>
    <w:rPr>
      <w:sz w:val="24"/>
      <w:szCs w:val="24"/>
      <w:u w:val="single"/>
    </w:rPr>
  </w:style>
  <w:style w:type="paragraph" w:customStyle="1" w:styleId="zhlav-znaka">
    <w:name w:val="záhlaví-značka"/>
    <w:basedOn w:val="Zhlav"/>
    <w:rsid w:val="003209C2"/>
    <w:pPr>
      <w:tabs>
        <w:tab w:val="clear" w:pos="4536"/>
        <w:tab w:val="clear" w:pos="9072"/>
        <w:tab w:val="left" w:pos="1620"/>
      </w:tabs>
      <w:spacing w:before="50"/>
      <w:jc w:val="both"/>
    </w:pPr>
    <w:rPr>
      <w:rFonts w:ascii="Arial" w:hAnsi="Arial" w:cs="Arial"/>
      <w:sz w:val="16"/>
      <w:szCs w:val="16"/>
    </w:rPr>
  </w:style>
  <w:style w:type="table" w:styleId="Mkatabulky">
    <w:name w:val="Table Grid"/>
    <w:basedOn w:val="Normlntabulka"/>
    <w:rsid w:val="00FB1AD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F11800"/>
  </w:style>
  <w:style w:type="paragraph" w:styleId="Textbubliny">
    <w:name w:val="Balloon Text"/>
    <w:basedOn w:val="Normln"/>
    <w:rsid w:val="007F7C61"/>
    <w:rPr>
      <w:rFonts w:ascii="Tahoma" w:hAnsi="Tahoma" w:cs="Tahoma"/>
      <w:sz w:val="16"/>
      <w:szCs w:val="16"/>
    </w:rPr>
  </w:style>
  <w:style w:type="character" w:styleId="Sledovanodkaz">
    <w:name w:val="FollowedHyperlink"/>
    <w:rsid w:val="003E06EF"/>
    <w:rPr>
      <w:color w:val="800080"/>
      <w:u w:val="single"/>
    </w:rPr>
  </w:style>
  <w:style w:type="paragraph" w:styleId="Textkomente">
    <w:name w:val="annotation text"/>
    <w:basedOn w:val="Normln"/>
    <w:link w:val="TextkomenteChar"/>
    <w:rsid w:val="00823622"/>
  </w:style>
  <w:style w:type="character" w:customStyle="1" w:styleId="TextkomenteChar">
    <w:name w:val="Text komentáře Char"/>
    <w:basedOn w:val="Standardnpsmoodstavce"/>
    <w:link w:val="Textkomente"/>
    <w:rsid w:val="00823622"/>
  </w:style>
  <w:style w:type="character" w:styleId="Odkaznakoment">
    <w:name w:val="annotation reference"/>
    <w:rsid w:val="00823622"/>
    <w:rPr>
      <w:sz w:val="16"/>
      <w:szCs w:val="16"/>
    </w:rPr>
  </w:style>
  <w:style w:type="character" w:styleId="Zstupntext">
    <w:name w:val="Placeholder Text"/>
    <w:basedOn w:val="Standardnpsmoodstavce"/>
    <w:rsid w:val="00EA39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osta@praha21.cz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dileny\DOC\TEMPLATE\HLAVPAP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56223EDDCF4C039BFCCF172B542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68E15-382B-4312-AB65-DEA240E26C19}"/>
      </w:docPartPr>
      <w:docPartBody>
        <w:p w:rsidR="003B0AB7" w:rsidRDefault="003B0AB7" w:rsidP="003B0AB7">
          <w:pPr>
            <w:pStyle w:val="4F56223EDDCF4C039BFCCF172B542B5A3"/>
          </w:pPr>
          <w:r w:rsidRPr="006B5BC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410FC6C45B1427EB2F2762042183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D37-8AAD-437D-AC5C-0F5F1DDB0F89}"/>
      </w:docPartPr>
      <w:docPartBody>
        <w:p w:rsidR="008C7D00" w:rsidRDefault="00DB6740" w:rsidP="00DB6740">
          <w:pPr>
            <w:pStyle w:val="E410FC6C45B1427EB2F2762042183791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4998444991EB463599A5C3ADA31CC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D1D09-9251-434D-928E-76F1F7110008}"/>
      </w:docPartPr>
      <w:docPartBody>
        <w:p w:rsidR="00A95F00" w:rsidRDefault="005536FA" w:rsidP="005536FA">
          <w:pPr>
            <w:pStyle w:val="4998444991EB463599A5C3ADA31CCE9F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4E1A945985FE478D843B0E8A13AEF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0FC41-DDCC-4D2A-8C04-7A764FCEB041}"/>
      </w:docPartPr>
      <w:docPartBody>
        <w:p w:rsidR="00A95F00" w:rsidRDefault="005536FA" w:rsidP="005536FA">
          <w:pPr>
            <w:pStyle w:val="4E1A945985FE478D843B0E8A13AEF9EC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969067D5E58D4ED9BBCF194B47C3B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3A370-E801-403A-AC02-6BDFA146F4E4}"/>
      </w:docPartPr>
      <w:docPartBody>
        <w:p w:rsidR="00A95F00" w:rsidRDefault="005536FA" w:rsidP="005536FA">
          <w:pPr>
            <w:pStyle w:val="969067D5E58D4ED9BBCF194B47C3B93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B7046179F096407AA40598DC47E2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6D015-4BCF-47D6-BD7E-F38080C6AB3D}"/>
      </w:docPartPr>
      <w:docPartBody>
        <w:p w:rsidR="00A95F00" w:rsidRDefault="005536FA" w:rsidP="005536FA">
          <w:pPr>
            <w:pStyle w:val="B7046179F096407AA40598DC47E2E6D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8322FAF720AB4B8F9CF1BE5E73B6B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1CE0F-2F2A-4250-A335-C2C2ADACCE9E}"/>
      </w:docPartPr>
      <w:docPartBody>
        <w:p w:rsidR="00A95F00" w:rsidRDefault="005536FA" w:rsidP="005536FA">
          <w:pPr>
            <w:pStyle w:val="8322FAF720AB4B8F9CF1BE5E73B6B2EB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6656436DCBA74CC2ABC908259EDCC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ED212-9EE4-4C16-817D-9954A3C5FF74}"/>
      </w:docPartPr>
      <w:docPartBody>
        <w:p w:rsidR="00A95F00" w:rsidRDefault="005536FA" w:rsidP="005536FA">
          <w:pPr>
            <w:pStyle w:val="6656436DCBA74CC2ABC908259EDCC9E4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2FDEAB1A57C04800B5A546CFCE233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B59BA-53AF-4851-A8AA-D452FAFE78C3}"/>
      </w:docPartPr>
      <w:docPartBody>
        <w:p w:rsidR="00A95F00" w:rsidRDefault="005536FA" w:rsidP="005536FA">
          <w:pPr>
            <w:pStyle w:val="2FDEAB1A57C04800B5A546CFCE233B60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1426433E3A1247D39DEB8AA0DB858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7A5F9-89BD-45A7-96E9-8458AAC66A04}"/>
      </w:docPartPr>
      <w:docPartBody>
        <w:p w:rsidR="00A95F00" w:rsidRDefault="005536FA" w:rsidP="005536FA">
          <w:pPr>
            <w:pStyle w:val="1426433E3A1247D39DEB8AA0DB8581DC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0A74AF6244F848AEAAAA3E6967EE6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2C5B6-C1AB-4C5C-B67F-7F8CAC00B721}"/>
      </w:docPartPr>
      <w:docPartBody>
        <w:p w:rsidR="00A95F00" w:rsidRDefault="005536FA" w:rsidP="005536FA">
          <w:pPr>
            <w:pStyle w:val="0A74AF6244F848AEAAAA3E6967EE60A5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text..</w:t>
          </w:r>
        </w:p>
      </w:docPartBody>
    </w:docPart>
    <w:docPart>
      <w:docPartPr>
        <w:name w:val="875F5E264BD54D06A46AC82658F4B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D7C8C-1EB5-4AD3-969C-062362486E06}"/>
      </w:docPartPr>
      <w:docPartBody>
        <w:p w:rsidR="00A95F00" w:rsidRDefault="005536FA" w:rsidP="005536FA">
          <w:pPr>
            <w:pStyle w:val="875F5E264BD54D06A46AC82658F4B943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E78D4AC30FB7466B86756D7A4D44E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FDAFC-0139-41E9-B925-38A634F99332}"/>
      </w:docPartPr>
      <w:docPartBody>
        <w:p w:rsidR="00A95F00" w:rsidRDefault="005536FA" w:rsidP="005536FA">
          <w:pPr>
            <w:pStyle w:val="E78D4AC30FB7466B86756D7A4D44E83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B34DD0569D9B43BB9E256BF8979F8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A6FCB-38A3-4BBE-A187-EB73D03EC51B}"/>
      </w:docPartPr>
      <w:docPartBody>
        <w:p w:rsidR="00A95F00" w:rsidRDefault="005536FA" w:rsidP="005536FA">
          <w:pPr>
            <w:pStyle w:val="B34DD0569D9B43BB9E256BF8979F81C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AADED31771B5415BBC72AB4D564D3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AD4F6-271B-4BC4-8DED-DEA00BC6626E}"/>
      </w:docPartPr>
      <w:docPartBody>
        <w:p w:rsidR="00A95F00" w:rsidRDefault="005536FA" w:rsidP="005536FA">
          <w:pPr>
            <w:pStyle w:val="AADED31771B5415BBC72AB4D564D37C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DC04DD3D2C424517B8A5B8AA07790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31BFC-0853-4CCE-912E-FBD51AD09520}"/>
      </w:docPartPr>
      <w:docPartBody>
        <w:p w:rsidR="00A95F00" w:rsidRDefault="005536FA" w:rsidP="005536FA">
          <w:pPr>
            <w:pStyle w:val="DC04DD3D2C424517B8A5B8AA07790905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8FC"/>
    <w:rsid w:val="00114E3F"/>
    <w:rsid w:val="001C238E"/>
    <w:rsid w:val="0022057A"/>
    <w:rsid w:val="00343256"/>
    <w:rsid w:val="003A6062"/>
    <w:rsid w:val="003B0AB7"/>
    <w:rsid w:val="003E0B93"/>
    <w:rsid w:val="003F7A13"/>
    <w:rsid w:val="0046189E"/>
    <w:rsid w:val="00462B1B"/>
    <w:rsid w:val="005536FA"/>
    <w:rsid w:val="005C1B01"/>
    <w:rsid w:val="005C79A8"/>
    <w:rsid w:val="00613535"/>
    <w:rsid w:val="00860A33"/>
    <w:rsid w:val="008C7D00"/>
    <w:rsid w:val="00A34436"/>
    <w:rsid w:val="00A93E04"/>
    <w:rsid w:val="00A95F00"/>
    <w:rsid w:val="00AA01BF"/>
    <w:rsid w:val="00C92866"/>
    <w:rsid w:val="00DB6740"/>
    <w:rsid w:val="00DD7CB6"/>
    <w:rsid w:val="00E5186C"/>
    <w:rsid w:val="00E628FC"/>
    <w:rsid w:val="00FF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5536FA"/>
    <w:rPr>
      <w:color w:val="808080"/>
    </w:rPr>
  </w:style>
  <w:style w:type="paragraph" w:customStyle="1" w:styleId="4F56223EDDCF4C039BFCCF172B542B5A3">
    <w:name w:val="4F56223EDDCF4C039BFCCF172B542B5A3"/>
    <w:rsid w:val="003B0AB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10FC6C45B1427EB2F2762042183791">
    <w:name w:val="E410FC6C45B1427EB2F2762042183791"/>
    <w:rsid w:val="00DB6740"/>
    <w:pPr>
      <w:spacing w:after="160" w:line="259" w:lineRule="auto"/>
    </w:pPr>
  </w:style>
  <w:style w:type="paragraph" w:customStyle="1" w:styleId="4998444991EB463599A5C3ADA31CCE9F">
    <w:name w:val="4998444991EB463599A5C3ADA31CCE9F"/>
    <w:rsid w:val="005536FA"/>
    <w:pPr>
      <w:spacing w:after="160" w:line="259" w:lineRule="auto"/>
    </w:pPr>
  </w:style>
  <w:style w:type="paragraph" w:customStyle="1" w:styleId="4E1A945985FE478D843B0E8A13AEF9EC">
    <w:name w:val="4E1A945985FE478D843B0E8A13AEF9EC"/>
    <w:rsid w:val="005536FA"/>
    <w:pPr>
      <w:spacing w:after="160" w:line="259" w:lineRule="auto"/>
    </w:pPr>
  </w:style>
  <w:style w:type="paragraph" w:customStyle="1" w:styleId="969067D5E58D4ED9BBCF194B47C3B932">
    <w:name w:val="969067D5E58D4ED9BBCF194B47C3B932"/>
    <w:rsid w:val="005536FA"/>
    <w:pPr>
      <w:spacing w:after="160" w:line="259" w:lineRule="auto"/>
    </w:pPr>
  </w:style>
  <w:style w:type="paragraph" w:customStyle="1" w:styleId="B7046179F096407AA40598DC47E2E6D2">
    <w:name w:val="B7046179F096407AA40598DC47E2E6D2"/>
    <w:rsid w:val="005536FA"/>
    <w:pPr>
      <w:spacing w:after="160" w:line="259" w:lineRule="auto"/>
    </w:pPr>
  </w:style>
  <w:style w:type="paragraph" w:customStyle="1" w:styleId="8322FAF720AB4B8F9CF1BE5E73B6B2EB">
    <w:name w:val="8322FAF720AB4B8F9CF1BE5E73B6B2EB"/>
    <w:rsid w:val="005536FA"/>
    <w:pPr>
      <w:spacing w:after="160" w:line="259" w:lineRule="auto"/>
    </w:pPr>
  </w:style>
  <w:style w:type="paragraph" w:customStyle="1" w:styleId="6656436DCBA74CC2ABC908259EDCC9E4">
    <w:name w:val="6656436DCBA74CC2ABC908259EDCC9E4"/>
    <w:rsid w:val="005536FA"/>
    <w:pPr>
      <w:spacing w:after="160" w:line="259" w:lineRule="auto"/>
    </w:pPr>
  </w:style>
  <w:style w:type="paragraph" w:customStyle="1" w:styleId="2FDEAB1A57C04800B5A546CFCE233B60">
    <w:name w:val="2FDEAB1A57C04800B5A546CFCE233B60"/>
    <w:rsid w:val="005536FA"/>
    <w:pPr>
      <w:spacing w:after="160" w:line="259" w:lineRule="auto"/>
    </w:pPr>
  </w:style>
  <w:style w:type="paragraph" w:customStyle="1" w:styleId="1426433E3A1247D39DEB8AA0DB8581DC">
    <w:name w:val="1426433E3A1247D39DEB8AA0DB8581DC"/>
    <w:rsid w:val="005536FA"/>
    <w:pPr>
      <w:spacing w:after="160" w:line="259" w:lineRule="auto"/>
    </w:pPr>
  </w:style>
  <w:style w:type="paragraph" w:customStyle="1" w:styleId="0A74AF6244F848AEAAAA3E6967EE60A5">
    <w:name w:val="0A74AF6244F848AEAAAA3E6967EE60A5"/>
    <w:rsid w:val="005536FA"/>
    <w:pPr>
      <w:spacing w:after="160" w:line="259" w:lineRule="auto"/>
    </w:pPr>
  </w:style>
  <w:style w:type="paragraph" w:customStyle="1" w:styleId="875F5E264BD54D06A46AC82658F4B943">
    <w:name w:val="875F5E264BD54D06A46AC82658F4B943"/>
    <w:rsid w:val="005536FA"/>
    <w:pPr>
      <w:spacing w:after="160" w:line="259" w:lineRule="auto"/>
    </w:pPr>
  </w:style>
  <w:style w:type="paragraph" w:customStyle="1" w:styleId="E78D4AC30FB7466B86756D7A4D44E832">
    <w:name w:val="E78D4AC30FB7466B86756D7A4D44E832"/>
    <w:rsid w:val="005536FA"/>
    <w:pPr>
      <w:spacing w:after="160" w:line="259" w:lineRule="auto"/>
    </w:pPr>
  </w:style>
  <w:style w:type="paragraph" w:customStyle="1" w:styleId="B34DD0569D9B43BB9E256BF8979F81C2">
    <w:name w:val="B34DD0569D9B43BB9E256BF8979F81C2"/>
    <w:rsid w:val="005536FA"/>
    <w:pPr>
      <w:spacing w:after="160" w:line="259" w:lineRule="auto"/>
    </w:pPr>
  </w:style>
  <w:style w:type="paragraph" w:customStyle="1" w:styleId="AADED31771B5415BBC72AB4D564D37C2">
    <w:name w:val="AADED31771B5415BBC72AB4D564D37C2"/>
    <w:rsid w:val="005536FA"/>
    <w:pPr>
      <w:spacing w:after="160" w:line="259" w:lineRule="auto"/>
    </w:pPr>
  </w:style>
  <w:style w:type="paragraph" w:customStyle="1" w:styleId="DC04DD3D2C424517B8A5B8AA07790905">
    <w:name w:val="DC04DD3D2C424517B8A5B8AA07790905"/>
    <w:rsid w:val="005536F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A7D86-EB0E-47C7-8670-51B9FE738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HLAVPAP.dot</Template>
  <TotalTime>0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ICZ a.s.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stodola</dc:creator>
  <cp:lastModifiedBy>Majerová Alena (ÚMČ Praha 21)</cp:lastModifiedBy>
  <cp:revision>2</cp:revision>
  <cp:lastPrinted>2009-08-12T06:15:00Z</cp:lastPrinted>
  <dcterms:created xsi:type="dcterms:W3CDTF">2026-09-11T06:13:00Z</dcterms:created>
  <dcterms:modified xsi:type="dcterms:W3CDTF">2026-09-11T06:13:00Z</dcterms:modified>
</cp:coreProperties>
</file>