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B397" w14:textId="77777777" w:rsidR="00FD60FA" w:rsidRPr="00255DAA" w:rsidRDefault="00692123" w:rsidP="00D27CF6">
      <w:pPr>
        <w:pStyle w:val="Zhlav"/>
        <w:tabs>
          <w:tab w:val="clear" w:pos="9072"/>
          <w:tab w:val="left" w:pos="6525"/>
        </w:tabs>
        <w:spacing w:after="0" w:line="216" w:lineRule="auto"/>
        <w:rPr>
          <w:rFonts w:cs="Open Sans"/>
          <w:sz w:val="28"/>
          <w:szCs w:val="32"/>
        </w:rPr>
      </w:pPr>
      <w:bookmarkStart w:id="0" w:name="_Hlk486257838"/>
      <w:r w:rsidRPr="00255DAA">
        <w:rPr>
          <w:noProof/>
          <w:sz w:val="20"/>
        </w:rPr>
        <w:drawing>
          <wp:anchor distT="0" distB="0" distL="114300" distR="114300" simplePos="0" relativeHeight="251661824" behindDoc="0" locked="0" layoutInCell="1" allowOverlap="1" wp14:anchorId="41BAB3CF" wp14:editId="320D6A85">
            <wp:simplePos x="0" y="0"/>
            <wp:positionH relativeFrom="column">
              <wp:posOffset>-1154</wp:posOffset>
            </wp:positionH>
            <wp:positionV relativeFrom="paragraph">
              <wp:posOffset>-13913</wp:posOffset>
            </wp:positionV>
            <wp:extent cx="662400" cy="802800"/>
            <wp:effectExtent l="0" t="0" r="444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" cy="8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6AE" w:rsidRPr="00255DAA">
        <w:rPr>
          <w:noProof/>
          <w:sz w:val="20"/>
        </w:rPr>
        <w:drawing>
          <wp:anchor distT="0" distB="0" distL="114300" distR="114300" simplePos="0" relativeHeight="251658752" behindDoc="0" locked="0" layoutInCell="1" allowOverlap="1" wp14:anchorId="41BAB3D1" wp14:editId="41BAB3D2">
            <wp:simplePos x="0" y="0"/>
            <wp:positionH relativeFrom="column">
              <wp:posOffset>2950947</wp:posOffset>
            </wp:positionH>
            <wp:positionV relativeFrom="paragraph">
              <wp:posOffset>13335</wp:posOffset>
            </wp:positionV>
            <wp:extent cx="2066400" cy="360000"/>
            <wp:effectExtent l="0" t="0" r="0" b="2540"/>
            <wp:wrapNone/>
            <wp:docPr id="6" name="Obrázek 0" descr="espis_barco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0" descr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6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0FA" w:rsidRPr="00255DAA">
        <w:rPr>
          <w:rFonts w:cs="Open Sans"/>
          <w:noProof/>
          <w:sz w:val="20"/>
        </w:rPr>
        <w:drawing>
          <wp:anchor distT="0" distB="0" distL="114300" distR="114300" simplePos="0" relativeHeight="251653632" behindDoc="0" locked="0" layoutInCell="1" allowOverlap="1" wp14:anchorId="41BAB3D3" wp14:editId="41BAB3D4">
            <wp:simplePos x="0" y="0"/>
            <wp:positionH relativeFrom="margin">
              <wp:posOffset>3676650</wp:posOffset>
            </wp:positionH>
            <wp:positionV relativeFrom="margin">
              <wp:posOffset>-4792980</wp:posOffset>
            </wp:positionV>
            <wp:extent cx="2065655" cy="358140"/>
            <wp:effectExtent l="0" t="0" r="0" b="3810"/>
            <wp:wrapTopAndBottom/>
            <wp:docPr id="1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0FA" w:rsidRPr="00255DAA">
        <w:rPr>
          <w:rFonts w:cs="Open Sans"/>
          <w:sz w:val="28"/>
          <w:szCs w:val="32"/>
        </w:rPr>
        <w:t>MĚSTSKÁ ČÁST PRAHA 21</w:t>
      </w:r>
      <w:r w:rsidR="004D36AE" w:rsidRPr="00255DAA">
        <w:rPr>
          <w:rFonts w:cs="Open Sans"/>
          <w:noProof/>
          <w:sz w:val="20"/>
        </w:rPr>
        <w:t xml:space="preserve"> </w:t>
      </w:r>
    </w:p>
    <w:p w14:paraId="41BAB398" w14:textId="77777777" w:rsidR="00FD60FA" w:rsidRPr="00255DAA" w:rsidRDefault="00FD60FA" w:rsidP="00D27CF6">
      <w:pPr>
        <w:pStyle w:val="Zhlav"/>
        <w:tabs>
          <w:tab w:val="clear" w:pos="9072"/>
          <w:tab w:val="left" w:pos="6525"/>
        </w:tabs>
        <w:spacing w:after="0" w:line="216" w:lineRule="auto"/>
        <w:rPr>
          <w:rFonts w:cs="Open Sans"/>
          <w:sz w:val="28"/>
          <w:szCs w:val="32"/>
        </w:rPr>
      </w:pPr>
      <w:r w:rsidRPr="00255DAA">
        <w:rPr>
          <w:rFonts w:cs="Open Sans"/>
          <w:sz w:val="28"/>
          <w:szCs w:val="32"/>
        </w:rPr>
        <w:t>ÚŘAD MĚSTSKÉ ČÁSTI</w:t>
      </w:r>
    </w:p>
    <w:sdt>
      <w:sdtPr>
        <w:rPr>
          <w:rFonts w:cs="Open Sans"/>
          <w:caps/>
          <w:sz w:val="28"/>
          <w:szCs w:val="32"/>
        </w:rPr>
        <w:alias w:val="Odbor"/>
        <w:tag w:val="espis_objektsps/drzitel_oj_nazev"/>
        <w:id w:val="-1556998082"/>
        <w:placeholder>
          <w:docPart w:val="4F56223EDDCF4C039BFCCF172B542B5A"/>
        </w:placeholder>
      </w:sdtPr>
      <w:sdtEndPr>
        <w:rPr>
          <w:rStyle w:val="Hypertextovodkaz"/>
          <w:rFonts w:ascii="Times New Roman" w:hAnsi="Times New Roman"/>
        </w:rPr>
      </w:sdtEndPr>
      <w:sdtContent>
        <w:p w14:paraId="41BAB399" w14:textId="77777777" w:rsidR="00FD60FA" w:rsidRPr="00255DAA" w:rsidRDefault="00F76881" w:rsidP="00D27CF6">
          <w:pPr>
            <w:pStyle w:val="Zhlav"/>
            <w:tabs>
              <w:tab w:val="clear" w:pos="9072"/>
              <w:tab w:val="left" w:pos="6525"/>
            </w:tabs>
            <w:spacing w:after="0" w:line="216" w:lineRule="auto"/>
            <w:rPr>
              <w:rFonts w:cs="Open Sans"/>
              <w:caps/>
              <w:sz w:val="32"/>
              <w:szCs w:val="32"/>
            </w:rPr>
          </w:pPr>
          <w:r w:rsidRPr="00255DAA">
            <w:rPr>
              <w:rStyle w:val="Zstupntext"/>
              <w:rFonts w:cs="Open Sans"/>
              <w:caps/>
              <w:color w:val="auto"/>
              <w:sz w:val="28"/>
              <w:szCs w:val="32"/>
            </w:rPr>
            <w:t>Muzejní rada</w:t>
          </w:r>
        </w:p>
      </w:sdtContent>
    </w:sdt>
    <w:p w14:paraId="41BAB39A" w14:textId="77777777" w:rsidR="00030E32" w:rsidRPr="00255DAA" w:rsidRDefault="003B6DE8" w:rsidP="00E8656E">
      <w:pPr>
        <w:spacing w:after="240"/>
        <w:rPr>
          <w:rFonts w:cs="Open Sans"/>
          <w:caps/>
          <w:sz w:val="14"/>
          <w:szCs w:val="16"/>
        </w:rPr>
      </w:pPr>
      <w:r w:rsidRPr="00255DAA">
        <w:rPr>
          <w:rFonts w:cs="Open Sans"/>
          <w:caps/>
          <w:sz w:val="14"/>
          <w:szCs w:val="16"/>
        </w:rPr>
        <w:t xml:space="preserve">Staroklánovická 260, 190 16  Praha 9, tel.: 281 012 911, fax: 281 971 531, </w:t>
      </w:r>
      <w:hyperlink r:id="rId9" w:history="1">
        <w:r w:rsidR="003236A8" w:rsidRPr="00255DAA">
          <w:rPr>
            <w:rStyle w:val="Hypertextovodkaz"/>
            <w:rFonts w:ascii="Open Sans" w:hAnsi="Open Sans" w:cs="Open Sans"/>
            <w:caps/>
            <w:sz w:val="14"/>
            <w:szCs w:val="16"/>
          </w:rPr>
          <w:t>podatelna</w:t>
        </w:r>
        <w:r w:rsidRPr="00255DAA">
          <w:rPr>
            <w:rStyle w:val="Hypertextovodkaz"/>
            <w:rFonts w:ascii="Open Sans" w:hAnsi="Open Sans" w:cs="Open Sans"/>
            <w:caps/>
            <w:sz w:val="14"/>
            <w:szCs w:val="16"/>
          </w:rPr>
          <w:t>@praha21.cz</w:t>
        </w:r>
      </w:hyperlink>
    </w:p>
    <w:tbl>
      <w:tblPr>
        <w:tblW w:w="5000" w:type="pct"/>
        <w:tblLook w:val="01E0" w:firstRow="1" w:lastRow="1" w:firstColumn="1" w:lastColumn="1" w:noHBand="0" w:noVBand="0"/>
      </w:tblPr>
      <w:tblGrid>
        <w:gridCol w:w="1999"/>
        <w:gridCol w:w="3880"/>
        <w:gridCol w:w="3407"/>
      </w:tblGrid>
      <w:tr w:rsidR="00692123" w:rsidRPr="00255DAA" w14:paraId="41BAB3A3" w14:textId="77777777" w:rsidTr="00692123">
        <w:trPr>
          <w:trHeight w:val="19"/>
        </w:trPr>
        <w:tc>
          <w:tcPr>
            <w:tcW w:w="2021" w:type="dxa"/>
            <w:tcBorders>
              <w:top w:val="dotted" w:sz="4" w:space="0" w:color="auto"/>
            </w:tcBorders>
            <w:vAlign w:val="bottom"/>
          </w:tcPr>
          <w:p w14:paraId="41BAB39B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VÁŠ DOPIS ČJ:</w:t>
            </w:r>
          </w:p>
        </w:tc>
        <w:tc>
          <w:tcPr>
            <w:tcW w:w="3899" w:type="dxa"/>
            <w:tcBorders>
              <w:top w:val="dotted" w:sz="4" w:space="0" w:color="auto"/>
            </w:tcBorders>
            <w:vAlign w:val="bottom"/>
          </w:tcPr>
          <w:sdt>
            <w:sdtPr>
              <w:rPr>
                <w:rFonts w:cs="Open Sans"/>
              </w:rPr>
              <w:alias w:val="ČJ odesílatele"/>
              <w:tag w:val="espis_doruceni/dotcene_subjekty/cj_odesilatele"/>
              <w:id w:val="2016647295"/>
              <w:placeholder>
                <w:docPart w:val="4998444991EB463599A5C3ADA31CCE9F"/>
              </w:placeholder>
              <w:showingPlcHdr/>
            </w:sdtPr>
            <w:sdtEndPr/>
            <w:sdtContent>
              <w:p w14:paraId="41BAB39C" w14:textId="77777777" w:rsidR="00692123" w:rsidRPr="00255DAA" w:rsidRDefault="003934A2" w:rsidP="00653912">
                <w:pPr>
                  <w:spacing w:after="0"/>
                  <w:rPr>
                    <w:rFonts w:cs="Open Sans"/>
                  </w:rPr>
                </w:pPr>
              </w:p>
            </w:sdtContent>
          </w:sdt>
        </w:tc>
        <w:tc>
          <w:tcPr>
            <w:tcW w:w="3495" w:type="dxa"/>
            <w:vMerge w:val="restart"/>
            <w:tcBorders>
              <w:top w:val="dotted" w:sz="4" w:space="0" w:color="auto"/>
            </w:tcBorders>
          </w:tcPr>
          <w:p w14:paraId="41BAB39D" w14:textId="77777777" w:rsidR="00692123" w:rsidRPr="00255DAA" w:rsidRDefault="003934A2" w:rsidP="00692123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Oslovení"/>
                <w:tag w:val="espis_doruceni/dotcene_subjekty/osloveni"/>
                <w:id w:val="-2100322159"/>
                <w:placeholder>
                  <w:docPart w:val="4E1A945985FE478D843B0E8A13AEF9EC"/>
                </w:placeholder>
                <w:showingPlcHdr/>
              </w:sdtPr>
              <w:sdtEndPr/>
              <w:sdtContent/>
            </w:sdt>
          </w:p>
          <w:p w14:paraId="41BAB39E" w14:textId="77777777" w:rsidR="00692123" w:rsidRPr="00255DAA" w:rsidRDefault="003934A2" w:rsidP="00692123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Jméno"/>
                <w:tag w:val="espis_dsb/adresa/full_name"/>
                <w:id w:val="827170006"/>
                <w:placeholder>
                  <w:docPart w:val="969067D5E58D4ED9BBCF194B47C3B932"/>
                </w:placeholder>
                <w:showingPlcHdr/>
              </w:sdtPr>
              <w:sdtEndPr/>
              <w:sdtContent/>
            </w:sdt>
          </w:p>
          <w:sdt>
            <w:sdtPr>
              <w:rPr>
                <w:rFonts w:cs="Open Sans"/>
              </w:rPr>
              <w:alias w:val="Funkce"/>
              <w:tag w:val="espis_dsb/adresa/doplnujici_nazev"/>
              <w:id w:val="1697734840"/>
              <w:placeholder>
                <w:docPart w:val="B7046179F096407AA40598DC47E2E6D2"/>
              </w:placeholder>
              <w:showingPlcHdr/>
            </w:sdtPr>
            <w:sdtEndPr/>
            <w:sdtContent>
              <w:p w14:paraId="41BAB39F" w14:textId="77777777" w:rsidR="00692123" w:rsidRPr="00255DAA" w:rsidRDefault="003934A2" w:rsidP="00692123">
                <w:pPr>
                  <w:spacing w:after="0"/>
                  <w:rPr>
                    <w:rFonts w:cs="Open Sans"/>
                  </w:rPr>
                </w:pPr>
              </w:p>
            </w:sdtContent>
          </w:sdt>
          <w:sdt>
            <w:sdtPr>
              <w:rPr>
                <w:rFonts w:cs="Open Sans"/>
              </w:rPr>
              <w:alias w:val="Obchodní název"/>
              <w:tag w:val="espis_dsb/adresa/obchodni_nazev"/>
              <w:id w:val="1621189348"/>
              <w:placeholder>
                <w:docPart w:val="8322FAF720AB4B8F9CF1BE5E73B6B2EB"/>
              </w:placeholder>
              <w:showingPlcHdr/>
            </w:sdtPr>
            <w:sdtEndPr/>
            <w:sdtContent>
              <w:p w14:paraId="41BAB3A0" w14:textId="77777777" w:rsidR="00692123" w:rsidRPr="00255DAA" w:rsidRDefault="003934A2" w:rsidP="00692123">
                <w:pPr>
                  <w:spacing w:after="0"/>
                  <w:rPr>
                    <w:rFonts w:cs="Open Sans"/>
                  </w:rPr>
                </w:pPr>
              </w:p>
            </w:sdtContent>
          </w:sdt>
          <w:sdt>
            <w:sdtPr>
              <w:rPr>
                <w:rFonts w:cs="Open Sans"/>
              </w:rPr>
              <w:alias w:val="Ulice a číslo popisné"/>
              <w:tag w:val="espis_dsb/adresa/full_ulice"/>
              <w:id w:val="-231003733"/>
              <w:placeholder>
                <w:docPart w:val="6656436DCBA74CC2ABC908259EDCC9E4"/>
              </w:placeholder>
              <w:showingPlcHdr/>
            </w:sdtPr>
            <w:sdtEndPr/>
            <w:sdtContent>
              <w:p w14:paraId="41BAB3A1" w14:textId="77777777" w:rsidR="00692123" w:rsidRPr="00255DAA" w:rsidRDefault="003934A2" w:rsidP="00692123">
                <w:pPr>
                  <w:spacing w:after="0"/>
                  <w:rPr>
                    <w:rFonts w:cs="Open Sans"/>
                  </w:rPr>
                </w:pPr>
              </w:p>
            </w:sdtContent>
          </w:sdt>
          <w:sdt>
            <w:sdtPr>
              <w:rPr>
                <w:rFonts w:cs="Open Sans"/>
              </w:rPr>
              <w:alias w:val="Město"/>
              <w:tag w:val="espis_dsb/adresa/full_mesto"/>
              <w:id w:val="1946185333"/>
              <w:placeholder>
                <w:docPart w:val="2FDEAB1A57C04800B5A546CFCE233B60"/>
              </w:placeholder>
              <w:showingPlcHdr/>
            </w:sdtPr>
            <w:sdtEndPr/>
            <w:sdtContent>
              <w:p w14:paraId="41BAB3A2" w14:textId="77777777" w:rsidR="00692123" w:rsidRPr="00255DAA" w:rsidRDefault="003934A2" w:rsidP="00692123">
                <w:pPr>
                  <w:spacing w:after="0"/>
                  <w:rPr>
                    <w:rFonts w:cs="Open Sans"/>
                  </w:rPr>
                </w:pPr>
              </w:p>
            </w:sdtContent>
          </w:sdt>
        </w:tc>
      </w:tr>
      <w:tr w:rsidR="00692123" w:rsidRPr="00255DAA" w14:paraId="41BAB3A7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41BAB3A4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ZE DNE:</w:t>
            </w:r>
          </w:p>
        </w:tc>
        <w:sdt>
          <w:sdtPr>
            <w:rPr>
              <w:rFonts w:cs="Open Sans"/>
            </w:rPr>
            <w:alias w:val="Datum odeslání"/>
            <w:tag w:val="espis_ doruceni /dotcene_subjekty/datum_odeslani/datum"/>
            <w:id w:val="150958036"/>
            <w:placeholder>
              <w:docPart w:val="1426433E3A1247D39DEB8AA0DB8581DC"/>
            </w:placeholder>
            <w:showingPlcHdr/>
          </w:sdtPr>
          <w:sdtEndPr/>
          <w:sdtContent>
            <w:tc>
              <w:tcPr>
                <w:tcW w:w="3899" w:type="dxa"/>
                <w:vAlign w:val="center"/>
              </w:tcPr>
              <w:p w14:paraId="41BAB3A5" w14:textId="77777777" w:rsidR="00692123" w:rsidRPr="00255DAA" w:rsidRDefault="00692123" w:rsidP="00653912">
                <w:pPr>
                  <w:spacing w:after="0"/>
                  <w:rPr>
                    <w:rFonts w:cs="Open Sans"/>
                  </w:rPr>
                </w:pPr>
              </w:p>
            </w:tc>
          </w:sdtContent>
        </w:sdt>
        <w:tc>
          <w:tcPr>
            <w:tcW w:w="3495" w:type="dxa"/>
            <w:vMerge/>
          </w:tcPr>
          <w:p w14:paraId="41BAB3A6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41BAB3AB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41BAB3A8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NAŠE ČJ.:</w:t>
            </w:r>
          </w:p>
        </w:tc>
        <w:tc>
          <w:tcPr>
            <w:tcW w:w="3899" w:type="dxa"/>
            <w:vAlign w:val="center"/>
          </w:tcPr>
          <w:p w14:paraId="41BAB3A9" w14:textId="77777777" w:rsidR="00692123" w:rsidRPr="00255DAA" w:rsidRDefault="003934A2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Naše čj."/>
                <w:tag w:val="espis_objektsps/evidencni_cislo"/>
                <w:id w:val="-1026785571"/>
                <w:placeholder>
                  <w:docPart w:val="0A74AF6244F848AEAAAA3E6967EE60A5"/>
                </w:placeholder>
                <w:showingPlcHdr/>
              </w:sdtPr>
              <w:sdtEndPr/>
              <w:sdtContent>
                <w:r w:rsidR="00692123" w:rsidRPr="00255DAA">
                  <w:rPr>
                    <w:rFonts w:cs="Open Sans"/>
                  </w:rPr>
                  <w:t>UMCP21/04049/2026/MR/Sai</w:t>
                </w:r>
              </w:sdtContent>
            </w:sdt>
          </w:p>
        </w:tc>
        <w:tc>
          <w:tcPr>
            <w:tcW w:w="3495" w:type="dxa"/>
            <w:vMerge/>
          </w:tcPr>
          <w:p w14:paraId="41BAB3AA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41BAB3AF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41BAB3AC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SPIS. ZN.:</w:t>
            </w:r>
          </w:p>
        </w:tc>
        <w:tc>
          <w:tcPr>
            <w:tcW w:w="3899" w:type="dxa"/>
            <w:vAlign w:val="center"/>
          </w:tcPr>
          <w:p w14:paraId="41BAB3AD" w14:textId="77777777" w:rsidR="00692123" w:rsidRPr="00255DAA" w:rsidRDefault="003934A2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Spisová značka"/>
                <w:tag w:val="espis_objektsps/cislo_jednaci"/>
                <w:id w:val="-2080903532"/>
                <w:placeholder>
                  <w:docPart w:val="875F5E264BD54D06A46AC82658F4B943"/>
                </w:placeholder>
                <w:showingPlcHdr/>
              </w:sdtPr>
              <w:sdtEndPr/>
              <w:sdtContent/>
            </w:sdt>
          </w:p>
        </w:tc>
        <w:tc>
          <w:tcPr>
            <w:tcW w:w="3495" w:type="dxa"/>
            <w:vMerge/>
          </w:tcPr>
          <w:p w14:paraId="41BAB3AE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41BAB3B3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41BAB3B0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VYŘIZUJE:</w:t>
            </w:r>
          </w:p>
        </w:tc>
        <w:tc>
          <w:tcPr>
            <w:tcW w:w="3899" w:type="dxa"/>
            <w:vAlign w:val="center"/>
          </w:tcPr>
          <w:p w14:paraId="41BAB3B1" w14:textId="77777777" w:rsidR="00692123" w:rsidRPr="00255DAA" w:rsidRDefault="003934A2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Vyřizuje"/>
                <w:tag w:val="espis_zpracovatel/pracovnik/full_name"/>
                <w:id w:val="30846311"/>
                <w:placeholder>
                  <w:docPart w:val="E78D4AC30FB7466B86756D7A4D44E832"/>
                </w:placeholder>
                <w:showingPlcHdr/>
              </w:sdtPr>
              <w:sdtEndPr/>
              <w:sdtContent>
                <w:r w:rsidR="00692123" w:rsidRPr="00255DAA">
                  <w:rPr>
                    <w:rFonts w:cs="Open Sans"/>
                  </w:rPr>
                  <w:t>Vladimír Saitz</w:t>
                </w:r>
              </w:sdtContent>
            </w:sdt>
          </w:p>
        </w:tc>
        <w:tc>
          <w:tcPr>
            <w:tcW w:w="3495" w:type="dxa"/>
            <w:vMerge/>
          </w:tcPr>
          <w:p w14:paraId="41BAB3B2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41BAB3B7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41BAB3B4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TEL.:</w:t>
            </w:r>
          </w:p>
        </w:tc>
        <w:tc>
          <w:tcPr>
            <w:tcW w:w="3899" w:type="dxa"/>
            <w:vAlign w:val="center"/>
          </w:tcPr>
          <w:p w14:paraId="41BAB3B5" w14:textId="77777777" w:rsidR="00692123" w:rsidRPr="00255DAA" w:rsidRDefault="003934A2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Telefon"/>
                <w:tag w:val="espis_zpracovatel/pracovnik/telefon1"/>
                <w:id w:val="-1556382992"/>
                <w:placeholder>
                  <w:docPart w:val="B34DD0569D9B43BB9E256BF8979F81C2"/>
                </w:placeholder>
                <w:showingPlcHdr/>
              </w:sdtPr>
              <w:sdtEndPr/>
              <w:sdtContent>
                <w:r w:rsidR="00692123" w:rsidRPr="00255DAA">
                  <w:rPr>
                    <w:rFonts w:cs="Open Sans"/>
                  </w:rPr>
                  <w:t>608209907</w:t>
                </w:r>
              </w:sdtContent>
            </w:sdt>
          </w:p>
        </w:tc>
        <w:tc>
          <w:tcPr>
            <w:tcW w:w="3495" w:type="dxa"/>
            <w:vMerge/>
          </w:tcPr>
          <w:p w14:paraId="41BAB3B6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41BAB3BB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41BAB3B8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E-MAIL:</w:t>
            </w:r>
          </w:p>
        </w:tc>
        <w:tc>
          <w:tcPr>
            <w:tcW w:w="3899" w:type="dxa"/>
            <w:vAlign w:val="center"/>
          </w:tcPr>
          <w:p w14:paraId="41BAB3B9" w14:textId="77777777" w:rsidR="00692123" w:rsidRPr="00255DAA" w:rsidRDefault="003934A2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Email"/>
                <w:tag w:val="espis_zpracovatel/pracovnik/kod"/>
                <w:id w:val="-1700085549"/>
                <w:placeholder>
                  <w:docPart w:val="AADED31771B5415BBC72AB4D564D37C2"/>
                </w:placeholder>
                <w:showingPlcHdr/>
              </w:sdtPr>
              <w:sdtEndPr/>
              <w:sdtContent>
                <w:r w:rsidR="00692123" w:rsidRPr="00255DAA">
                  <w:rPr>
                    <w:rFonts w:cs="Open Sans"/>
                  </w:rPr>
                  <w:t>vladimir.saitz.ml@praha21.cz</w:t>
                </w:r>
              </w:sdtContent>
            </w:sdt>
          </w:p>
        </w:tc>
        <w:tc>
          <w:tcPr>
            <w:tcW w:w="3495" w:type="dxa"/>
            <w:vMerge/>
          </w:tcPr>
          <w:p w14:paraId="41BAB3BA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41BAB3BF" w14:textId="77777777" w:rsidTr="00692123">
        <w:trPr>
          <w:trHeight w:val="19"/>
        </w:trPr>
        <w:tc>
          <w:tcPr>
            <w:tcW w:w="2021" w:type="dxa"/>
            <w:vAlign w:val="bottom"/>
          </w:tcPr>
          <w:p w14:paraId="41BAB3BC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DATUM:</w:t>
            </w:r>
          </w:p>
        </w:tc>
        <w:tc>
          <w:tcPr>
            <w:tcW w:w="3899" w:type="dxa"/>
            <w:vAlign w:val="bottom"/>
          </w:tcPr>
          <w:sdt>
            <w:sdtPr>
              <w:rPr>
                <w:rFonts w:cs="Open Sans"/>
              </w:rPr>
              <w:alias w:val="Datum"/>
              <w:tag w:val="espis_objektsps/zalozeno_datum/datum"/>
              <w:id w:val="-1675945486"/>
              <w:placeholder>
                <w:docPart w:val="DC04DD3D2C424517B8A5B8AA07790905"/>
              </w:placeholder>
              <w:showingPlcHdr/>
            </w:sdtPr>
            <w:sdtEndPr/>
            <w:sdtContent>
              <w:p w14:paraId="41BAB3BD" w14:textId="77777777" w:rsidR="00692123" w:rsidRPr="00255DAA" w:rsidRDefault="00692123" w:rsidP="00653912">
                <w:pPr>
                  <w:spacing w:after="0"/>
                  <w:rPr>
                    <w:rFonts w:cs="Open Sans"/>
                  </w:rPr>
                </w:pPr>
                <w:r w:rsidRPr="00255DAA">
                  <w:rPr>
                    <w:rFonts w:cs="Open Sans"/>
                  </w:rPr>
                  <w:t>18.02.2026</w:t>
                </w:r>
              </w:p>
            </w:sdtContent>
          </w:sdt>
        </w:tc>
        <w:tc>
          <w:tcPr>
            <w:tcW w:w="3495" w:type="dxa"/>
          </w:tcPr>
          <w:p w14:paraId="41BAB3BE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</w:tbl>
    <w:p w14:paraId="41BAB3C0" w14:textId="77777777" w:rsidR="003B6DE8" w:rsidRPr="00255DAA" w:rsidRDefault="003B6DE8" w:rsidP="00D354F0">
      <w:pPr>
        <w:rPr>
          <w:rFonts w:cs="Open Sans"/>
          <w:b/>
          <w:u w:val="single"/>
        </w:rPr>
      </w:pPr>
    </w:p>
    <w:p w14:paraId="41BAB3C1" w14:textId="77777777" w:rsidR="00F97131" w:rsidRPr="00255DAA" w:rsidRDefault="003B6DE8" w:rsidP="00D354F0">
      <w:pPr>
        <w:rPr>
          <w:rFonts w:cs="Open Sans"/>
          <w:b/>
          <w:u w:val="single"/>
        </w:rPr>
      </w:pPr>
      <w:r w:rsidRPr="00255DAA">
        <w:rPr>
          <w:rFonts w:cs="Open Sans"/>
          <w:b/>
          <w:u w:val="single"/>
        </w:rPr>
        <w:t xml:space="preserve">Věc: </w:t>
      </w:r>
      <w:sdt>
        <w:sdtPr>
          <w:rPr>
            <w:rFonts w:cs="Open Sans"/>
            <w:b/>
            <w:u w:val="single"/>
          </w:rPr>
          <w:alias w:val="Věc"/>
          <w:tag w:val="espis_objektsps/vec"/>
          <w:id w:val="352310117"/>
          <w:placeholder>
            <w:docPart w:val="E410FC6C45B1427EB2F2762042183791"/>
          </w:placeholder>
          <w:showingPlcHdr/>
        </w:sdtPr>
        <w:sdtEndPr/>
        <w:sdtContent>
          <w:r w:rsidR="00F97131" w:rsidRPr="00255DAA">
            <w:rPr>
              <w:rStyle w:val="Zstupntext"/>
              <w:rFonts w:cs="Open Sans"/>
              <w:b/>
              <w:color w:val="auto"/>
              <w:u w:val="single"/>
            </w:rPr>
            <w:t>Muzejní rada 29.1.2026</w:t>
          </w:r>
        </w:sdtContent>
      </w:sdt>
    </w:p>
    <w:p w14:paraId="5E3D74BC" w14:textId="77777777" w:rsidR="007F3892" w:rsidRDefault="007F3892" w:rsidP="007F3892">
      <w:pPr>
        <w:rPr>
          <w:rFonts w:cs="Open Sans"/>
        </w:rPr>
      </w:pPr>
      <w:r w:rsidRPr="00A5068E">
        <w:rPr>
          <w:rFonts w:cs="Open Sans"/>
          <w:b/>
          <w:bCs/>
        </w:rPr>
        <w:t>Přítomni:</w:t>
      </w:r>
      <w:r>
        <w:rPr>
          <w:rFonts w:cs="Open Sans"/>
        </w:rPr>
        <w:t xml:space="preserve"> Jana Bauerová, Klára Zezulová, Zdeněk Zahradník, Vladimír Saitz, Petr Mach</w:t>
      </w:r>
    </w:p>
    <w:p w14:paraId="76B440C3" w14:textId="2B729BD1" w:rsidR="007F3892" w:rsidRDefault="007F3892" w:rsidP="007F3892">
      <w:pPr>
        <w:rPr>
          <w:rFonts w:cs="Open Sans"/>
        </w:rPr>
      </w:pPr>
      <w:r>
        <w:rPr>
          <w:rFonts w:cs="Open Sans"/>
        </w:rPr>
        <w:t>Jana Kůrková, Zita Kazdová</w:t>
      </w:r>
      <w:r>
        <w:rPr>
          <w:rFonts w:cs="Open Sans"/>
        </w:rPr>
        <w:t>, Luboš Dopita</w:t>
      </w:r>
    </w:p>
    <w:p w14:paraId="7C256B54" w14:textId="20955285" w:rsidR="007F3892" w:rsidRPr="00A5068E" w:rsidRDefault="007F3892" w:rsidP="007F3892">
      <w:pPr>
        <w:rPr>
          <w:rFonts w:cs="Open Sans"/>
          <w:b/>
          <w:bCs/>
        </w:rPr>
      </w:pPr>
      <w:r>
        <w:rPr>
          <w:rFonts w:cs="Open Sans"/>
          <w:b/>
          <w:bCs/>
        </w:rPr>
        <w:t xml:space="preserve">Omluveni: </w:t>
      </w:r>
      <w:r w:rsidRPr="007F3892">
        <w:rPr>
          <w:rFonts w:cs="Open Sans"/>
        </w:rPr>
        <w:t>Jan Vondráček</w:t>
      </w:r>
    </w:p>
    <w:p w14:paraId="42936456" w14:textId="77777777" w:rsidR="007F3892" w:rsidRDefault="007F3892" w:rsidP="007F3892">
      <w:pPr>
        <w:rPr>
          <w:rFonts w:cs="Open Sans"/>
        </w:rPr>
      </w:pPr>
    </w:p>
    <w:p w14:paraId="2B7D0398" w14:textId="77777777" w:rsidR="007F3892" w:rsidRDefault="007F3892" w:rsidP="007F3892">
      <w:r w:rsidRPr="00A5068E">
        <w:rPr>
          <w:rFonts w:cs="Open Sans"/>
          <w:b/>
          <w:bCs/>
        </w:rPr>
        <w:t>Obsah schůze:</w:t>
      </w:r>
      <w:r w:rsidRPr="00A5068E">
        <w:t xml:space="preserve"> </w:t>
      </w:r>
    </w:p>
    <w:p w14:paraId="75FFBB94" w14:textId="2DBE3400" w:rsidR="007F3892" w:rsidRDefault="007F3892" w:rsidP="007F3892">
      <w:r>
        <w:t xml:space="preserve">Na dnešní schůzi se probírala </w:t>
      </w:r>
      <w:r>
        <w:t>rezignace předsedy a další směřování ÚM</w:t>
      </w:r>
      <w:r>
        <w:t xml:space="preserve">. </w:t>
      </w:r>
    </w:p>
    <w:p w14:paraId="239D9497" w14:textId="18A54937" w:rsidR="007F3892" w:rsidRDefault="007F3892" w:rsidP="007F3892">
      <w:r>
        <w:t xml:space="preserve">Komise složená z přítomných členů Muzejní rady diskutovala </w:t>
      </w:r>
      <w:r>
        <w:t>o budoucím složení komise MR v reakci na rezignaci předsedkyně Jany Bauerové ze zdravotních důvodů.</w:t>
      </w:r>
    </w:p>
    <w:p w14:paraId="6F5A255E" w14:textId="3CA8B619" w:rsidR="007F3892" w:rsidRDefault="007F3892" w:rsidP="007F3892">
      <w:r>
        <w:t xml:space="preserve">Na předsedu byla navržena paní místopředsedkyně Klára Zezulová a současný tajemník pan Vladimír Saitz. Po dlouhé debatě MR došla k rozhodnutí, že vzhledem </w:t>
      </w:r>
      <w:proofErr w:type="gramStart"/>
      <w:r>
        <w:t>k</w:t>
      </w:r>
      <w:proofErr w:type="gramEnd"/>
      <w:r>
        <w:t xml:space="preserve"> zkušenostem, časovým možnostem, kontinuitě směřování ÚM a zaměstnání u MČ navrhne RMČ jako předsedu pana Vladimíra </w:t>
      </w:r>
      <w:proofErr w:type="spellStart"/>
      <w:r>
        <w:t>Saitze</w:t>
      </w:r>
      <w:proofErr w:type="spellEnd"/>
      <w:r>
        <w:t>.</w:t>
      </w:r>
    </w:p>
    <w:p w14:paraId="0BCF6197" w14:textId="6C1BDEF2" w:rsidR="007F3892" w:rsidRPr="007F3892" w:rsidRDefault="007F3892" w:rsidP="007F3892">
      <w:r w:rsidRPr="007F3892">
        <w:t>MR se dohodla na termínu další schůze již na 11.2.2026.</w:t>
      </w:r>
    </w:p>
    <w:p w14:paraId="2DDFA09E" w14:textId="77777777" w:rsidR="007F3892" w:rsidRPr="00F06E0D" w:rsidRDefault="007F3892" w:rsidP="007F3892">
      <w:r w:rsidRPr="00A5068E">
        <w:rPr>
          <w:b/>
          <w:bCs/>
        </w:rPr>
        <w:t>Úkoly:</w:t>
      </w:r>
    </w:p>
    <w:p w14:paraId="7721A12A" w14:textId="77777777" w:rsidR="007F3892" w:rsidRPr="008A3E1C" w:rsidRDefault="007F3892" w:rsidP="007F3892">
      <w:pPr>
        <w:rPr>
          <w:b/>
          <w:bCs/>
        </w:rPr>
      </w:pPr>
      <w:r w:rsidRPr="008A3E1C">
        <w:rPr>
          <w:b/>
          <w:bCs/>
        </w:rPr>
        <w:t xml:space="preserve">p. Saitz: </w:t>
      </w:r>
    </w:p>
    <w:p w14:paraId="6030CB4E" w14:textId="65DB06A2" w:rsidR="007F3892" w:rsidRDefault="007F3892" w:rsidP="007F3892">
      <w:r>
        <w:t xml:space="preserve">- </w:t>
      </w:r>
      <w:r>
        <w:t xml:space="preserve">reakci RMČ na návrh </w:t>
      </w:r>
      <w:r w:rsidR="00042DC9">
        <w:t xml:space="preserve">MR jmenovat </w:t>
      </w:r>
      <w:r>
        <w:t xml:space="preserve">pana Vladimíra </w:t>
      </w:r>
      <w:proofErr w:type="spellStart"/>
      <w:r>
        <w:t>Saitze</w:t>
      </w:r>
      <w:proofErr w:type="spellEnd"/>
      <w:r>
        <w:t xml:space="preserve"> </w:t>
      </w:r>
      <w:r w:rsidR="00042DC9">
        <w:t>předsedou komise</w:t>
      </w:r>
    </w:p>
    <w:p w14:paraId="4AF463B3" w14:textId="4C41FAD4" w:rsidR="007F3892" w:rsidRDefault="007F3892" w:rsidP="007F3892">
      <w:r>
        <w:t xml:space="preserve">- </w:t>
      </w:r>
      <w:r w:rsidR="00042DC9">
        <w:t>pan Vladimír Saitz se domluví s tajemnicí ÚMČ na jmenování nového tajemníka MR</w:t>
      </w:r>
    </w:p>
    <w:p w14:paraId="21BBB943" w14:textId="77777777" w:rsidR="007F3892" w:rsidRDefault="007F3892" w:rsidP="007F3892">
      <w:r>
        <w:t>- obeznámení všech účastníků Umělecké výzvy s výsledky hlasování</w:t>
      </w:r>
    </w:p>
    <w:p w14:paraId="39BEF810" w14:textId="77777777" w:rsidR="007F3892" w:rsidRDefault="007F3892" w:rsidP="007F3892">
      <w:r>
        <w:t>- zajištění podpisu autora na Prohlášení o autorství, ke každému zveřejňovanému dílu jednotlivě</w:t>
      </w:r>
    </w:p>
    <w:p w14:paraId="46AA2814" w14:textId="77777777" w:rsidR="007F3892" w:rsidRDefault="007F3892" w:rsidP="007F3892"/>
    <w:p w14:paraId="08D056C5" w14:textId="77777777" w:rsidR="007F3892" w:rsidRDefault="007F3892" w:rsidP="007F3892">
      <w:r>
        <w:t>Zapsal: Saitz Vladimír – tajemník</w:t>
      </w:r>
    </w:p>
    <w:p w14:paraId="3B9D6C54" w14:textId="2DC0B92B" w:rsidR="007F3892" w:rsidRDefault="007F3892" w:rsidP="007F3892">
      <w:r>
        <w:t xml:space="preserve">Ověřil: </w:t>
      </w:r>
      <w:r w:rsidR="00042DC9">
        <w:t>Zezulová Klára</w:t>
      </w:r>
      <w:r>
        <w:t xml:space="preserve"> – </w:t>
      </w:r>
      <w:r w:rsidR="00042DC9">
        <w:t>místo</w:t>
      </w:r>
      <w:r>
        <w:t>předsedkyně</w:t>
      </w:r>
    </w:p>
    <w:p w14:paraId="2151A52A" w14:textId="77777777" w:rsidR="007F3892" w:rsidRPr="00A5068E" w:rsidRDefault="007F3892" w:rsidP="007F3892"/>
    <w:p w14:paraId="41BAB3C2" w14:textId="77777777" w:rsidR="003B6DE8" w:rsidRPr="00255DAA" w:rsidRDefault="003B6DE8" w:rsidP="00D354F0">
      <w:pPr>
        <w:rPr>
          <w:rFonts w:cs="Open Sans"/>
        </w:rPr>
      </w:pPr>
      <w:r w:rsidRPr="00255DAA">
        <w:rPr>
          <w:rFonts w:cs="Open Sans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1BAB3D5" wp14:editId="41BAB3D6">
                <wp:simplePos x="0" y="0"/>
                <wp:positionH relativeFrom="page">
                  <wp:posOffset>320675</wp:posOffset>
                </wp:positionH>
                <wp:positionV relativeFrom="page">
                  <wp:posOffset>3557270</wp:posOffset>
                </wp:positionV>
                <wp:extent cx="116205" cy="35655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3565525"/>
                          <a:chOff x="504" y="5592"/>
                          <a:chExt cx="183" cy="5615"/>
                        </a:xfrm>
                      </wpg:grpSpPr>
                      <wps:wsp>
                        <wps:cNvPr id="3" name="Line 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507" y="5592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69696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504" y="11207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69696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507" y="8397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69696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6A1D1" id="Group 2" o:spid="_x0000_s1026" style="position:absolute;margin-left:25.25pt;margin-top:280.1pt;width:9.15pt;height:280.75pt;z-index:251655680;mso-position-horizontal-relative:page;mso-position-vertical-relative:page" coordorigin="504,5592" coordsize="183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">
                <v:line id="Line 3" o:spid="_x0000_s1027" style="position:absolute;visibility:visible;mso-wrap-style:square" from="507,5592" to="687,5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" strokecolor="#969696" strokeweight=".25pt">
                  <v:stroke endarrowwidth="narrow" endarrowlength="short"/>
                  <o:lock v:ext="edit" aspectratio="t"/>
                </v:line>
                <v:line id="Line 4" o:spid="_x0000_s1028" style="position:absolute;visibility:visible;mso-wrap-style:square" from="504,11207" to="684,11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" strokecolor="#969696" strokeweight=".25pt">
                  <v:stroke endarrowwidth="narrow" endarrowlength="short"/>
                  <o:lock v:ext="edit" aspectratio="t"/>
                </v:line>
                <v:line id="Line 5" o:spid="_x0000_s1029" style="position:absolute;visibility:visible;mso-wrap-style:square" from="507,8397" to="687,8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" strokecolor="#969696" strokeweight=".25pt">
                  <v:stroke endarrowwidth="narrow" endarrowlength="short"/>
                  <o:lock v:ext="edit" aspectratio="t"/>
                </v:line>
                <w10:wrap anchorx="page" anchory="page"/>
              </v:group>
            </w:pict>
          </mc:Fallback>
        </mc:AlternateContent>
      </w:r>
    </w:p>
    <w:p w14:paraId="41BAB3C3" w14:textId="77777777" w:rsidR="003B6DE8" w:rsidRPr="00255DAA" w:rsidRDefault="003B6DE8" w:rsidP="00D354F0">
      <w:pPr>
        <w:rPr>
          <w:rFonts w:cs="Open Sans"/>
        </w:rPr>
      </w:pPr>
    </w:p>
    <w:bookmarkEnd w:id="0"/>
    <w:sectPr w:rsidR="003B6DE8" w:rsidRPr="00255DAA" w:rsidSect="00A87058"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418" w:bottom="1418" w:left="1418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AB3D9" w14:textId="77777777" w:rsidR="00FE61AF" w:rsidRDefault="00FE61AF">
      <w:r>
        <w:separator/>
      </w:r>
    </w:p>
  </w:endnote>
  <w:endnote w:type="continuationSeparator" w:id="0">
    <w:p w14:paraId="41BAB3DA" w14:textId="77777777" w:rsidR="00FE61AF" w:rsidRDefault="00FE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B3DB" w14:textId="77777777" w:rsidR="00614484" w:rsidRDefault="00BB47E8" w:rsidP="002C0FCD">
    <w:pPr>
      <w:pStyle w:val="Zpat"/>
      <w:spacing w:before="120"/>
      <w:jc w:val="center"/>
    </w:pPr>
    <w:r>
      <w:rPr>
        <w:rStyle w:val="slostrnky"/>
      </w:rPr>
      <w:fldChar w:fldCharType="begin"/>
    </w:r>
    <w:r w:rsidR="00614484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87058">
      <w:rPr>
        <w:rStyle w:val="slostrnky"/>
        <w:noProof/>
      </w:rPr>
      <w:t>2</w:t>
    </w:r>
    <w:r>
      <w:rPr>
        <w:rStyle w:val="slostrnky"/>
      </w:rPr>
      <w:fldChar w:fldCharType="end"/>
    </w:r>
    <w:r w:rsidR="00614484">
      <w:rPr>
        <w:rStyle w:val="slostrnky"/>
      </w:rPr>
      <w:t>/</w:t>
    </w:r>
    <w:r>
      <w:rPr>
        <w:rStyle w:val="slostrnky"/>
      </w:rPr>
      <w:fldChar w:fldCharType="begin"/>
    </w:r>
    <w:r w:rsidR="00614484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A8705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B3DD" w14:textId="77777777" w:rsidR="00426889" w:rsidRDefault="00426889" w:rsidP="00426889">
    <w:pPr>
      <w:pStyle w:val="Zpat"/>
      <w:spacing w:before="120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87058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A87058">
      <w:rPr>
        <w:rStyle w:val="slostrnky"/>
        <w:noProof/>
      </w:rPr>
      <w:t>1</w:t>
    </w:r>
    <w:r>
      <w:rPr>
        <w:rStyle w:val="slostrnky"/>
      </w:rPr>
      <w:fldChar w:fldCharType="end"/>
    </w:r>
  </w:p>
  <w:p w14:paraId="41BAB3DE" w14:textId="77777777" w:rsidR="00426889" w:rsidRDefault="00426889" w:rsidP="0042688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AB3D7" w14:textId="77777777" w:rsidR="00FE61AF" w:rsidRDefault="00FE61AF">
      <w:r>
        <w:separator/>
      </w:r>
    </w:p>
  </w:footnote>
  <w:footnote w:type="continuationSeparator" w:id="0">
    <w:p w14:paraId="41BAB3D8" w14:textId="77777777" w:rsidR="00FE61AF" w:rsidRDefault="00FE6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B3DC" w14:textId="77777777" w:rsidR="00A87058" w:rsidRDefault="00A87058" w:rsidP="00A87058">
    <w:pPr>
      <w:pStyle w:val="Zhlav"/>
      <w:tabs>
        <w:tab w:val="clear" w:pos="4536"/>
        <w:tab w:val="clear" w:pos="9072"/>
        <w:tab w:val="left" w:pos="164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ocumentProtection w:edit="forms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52D"/>
    <w:rsid w:val="0000016F"/>
    <w:rsid w:val="00002E80"/>
    <w:rsid w:val="00005748"/>
    <w:rsid w:val="000064C6"/>
    <w:rsid w:val="000120C2"/>
    <w:rsid w:val="00013B55"/>
    <w:rsid w:val="0003086C"/>
    <w:rsid w:val="00030E32"/>
    <w:rsid w:val="00030F2D"/>
    <w:rsid w:val="00031565"/>
    <w:rsid w:val="00040BFF"/>
    <w:rsid w:val="00042DC9"/>
    <w:rsid w:val="000438A7"/>
    <w:rsid w:val="000442B1"/>
    <w:rsid w:val="00047B8D"/>
    <w:rsid w:val="00066FB5"/>
    <w:rsid w:val="00075B8B"/>
    <w:rsid w:val="000830CE"/>
    <w:rsid w:val="0008387D"/>
    <w:rsid w:val="000868F4"/>
    <w:rsid w:val="000B1097"/>
    <w:rsid w:val="000B3537"/>
    <w:rsid w:val="000B6664"/>
    <w:rsid w:val="000C528E"/>
    <w:rsid w:val="000D0041"/>
    <w:rsid w:val="000D0682"/>
    <w:rsid w:val="000D1321"/>
    <w:rsid w:val="000E6A59"/>
    <w:rsid w:val="000F0F70"/>
    <w:rsid w:val="000F269C"/>
    <w:rsid w:val="000F4A69"/>
    <w:rsid w:val="00101D11"/>
    <w:rsid w:val="00102658"/>
    <w:rsid w:val="001122A0"/>
    <w:rsid w:val="00112E31"/>
    <w:rsid w:val="00113404"/>
    <w:rsid w:val="00121BBF"/>
    <w:rsid w:val="001254F0"/>
    <w:rsid w:val="00136AC6"/>
    <w:rsid w:val="00140BD8"/>
    <w:rsid w:val="00142DF6"/>
    <w:rsid w:val="00143CF0"/>
    <w:rsid w:val="00156D4C"/>
    <w:rsid w:val="0016276A"/>
    <w:rsid w:val="00166916"/>
    <w:rsid w:val="0016795D"/>
    <w:rsid w:val="00172EFC"/>
    <w:rsid w:val="001959A5"/>
    <w:rsid w:val="001A201B"/>
    <w:rsid w:val="001A56C4"/>
    <w:rsid w:val="001A5EFC"/>
    <w:rsid w:val="001B1931"/>
    <w:rsid w:val="001D2635"/>
    <w:rsid w:val="001E1915"/>
    <w:rsid w:val="001E74D0"/>
    <w:rsid w:val="001F67AC"/>
    <w:rsid w:val="00203AD3"/>
    <w:rsid w:val="002076F0"/>
    <w:rsid w:val="00211BC3"/>
    <w:rsid w:val="00212A9A"/>
    <w:rsid w:val="0022258A"/>
    <w:rsid w:val="00224CCF"/>
    <w:rsid w:val="00230CF0"/>
    <w:rsid w:val="002412D1"/>
    <w:rsid w:val="00245031"/>
    <w:rsid w:val="00246B24"/>
    <w:rsid w:val="00252E48"/>
    <w:rsid w:val="00255DAA"/>
    <w:rsid w:val="00257D6E"/>
    <w:rsid w:val="00263D1F"/>
    <w:rsid w:val="00270497"/>
    <w:rsid w:val="0028591C"/>
    <w:rsid w:val="00290BC4"/>
    <w:rsid w:val="002A31F7"/>
    <w:rsid w:val="002B2AD6"/>
    <w:rsid w:val="002B3017"/>
    <w:rsid w:val="002B5A3F"/>
    <w:rsid w:val="002C0FCD"/>
    <w:rsid w:val="002D021E"/>
    <w:rsid w:val="002D0B15"/>
    <w:rsid w:val="002D139B"/>
    <w:rsid w:val="002D34CA"/>
    <w:rsid w:val="002D594A"/>
    <w:rsid w:val="002E34AC"/>
    <w:rsid w:val="002E383C"/>
    <w:rsid w:val="002E5870"/>
    <w:rsid w:val="002E699F"/>
    <w:rsid w:val="002F7537"/>
    <w:rsid w:val="00311DB0"/>
    <w:rsid w:val="003209C2"/>
    <w:rsid w:val="003230D2"/>
    <w:rsid w:val="003236A8"/>
    <w:rsid w:val="00324DB5"/>
    <w:rsid w:val="00330B63"/>
    <w:rsid w:val="00330C41"/>
    <w:rsid w:val="00331D1E"/>
    <w:rsid w:val="00337243"/>
    <w:rsid w:val="00340C06"/>
    <w:rsid w:val="00346085"/>
    <w:rsid w:val="003513A0"/>
    <w:rsid w:val="0035530F"/>
    <w:rsid w:val="003620D6"/>
    <w:rsid w:val="00364282"/>
    <w:rsid w:val="003660F3"/>
    <w:rsid w:val="003863F3"/>
    <w:rsid w:val="003934A2"/>
    <w:rsid w:val="003A3580"/>
    <w:rsid w:val="003A712B"/>
    <w:rsid w:val="003B3576"/>
    <w:rsid w:val="003B3ED2"/>
    <w:rsid w:val="003B4488"/>
    <w:rsid w:val="003B6DE8"/>
    <w:rsid w:val="003C1912"/>
    <w:rsid w:val="003C38DA"/>
    <w:rsid w:val="003C3E19"/>
    <w:rsid w:val="003E06EF"/>
    <w:rsid w:val="003E5D36"/>
    <w:rsid w:val="003F2F6F"/>
    <w:rsid w:val="003F52AD"/>
    <w:rsid w:val="003F53AC"/>
    <w:rsid w:val="003F7E0C"/>
    <w:rsid w:val="00411502"/>
    <w:rsid w:val="004220FE"/>
    <w:rsid w:val="00422755"/>
    <w:rsid w:val="00426889"/>
    <w:rsid w:val="00433FD5"/>
    <w:rsid w:val="00440F87"/>
    <w:rsid w:val="004420AE"/>
    <w:rsid w:val="00442B71"/>
    <w:rsid w:val="004521CC"/>
    <w:rsid w:val="00460FC8"/>
    <w:rsid w:val="0046404A"/>
    <w:rsid w:val="00473FFA"/>
    <w:rsid w:val="00483453"/>
    <w:rsid w:val="00484335"/>
    <w:rsid w:val="00487903"/>
    <w:rsid w:val="004902E6"/>
    <w:rsid w:val="004B027C"/>
    <w:rsid w:val="004B71BA"/>
    <w:rsid w:val="004C396C"/>
    <w:rsid w:val="004C4A5D"/>
    <w:rsid w:val="004D1898"/>
    <w:rsid w:val="004D25E9"/>
    <w:rsid w:val="004D36AE"/>
    <w:rsid w:val="004E1E91"/>
    <w:rsid w:val="004E5087"/>
    <w:rsid w:val="004F00FC"/>
    <w:rsid w:val="004F0E3F"/>
    <w:rsid w:val="00502875"/>
    <w:rsid w:val="00505452"/>
    <w:rsid w:val="00511D17"/>
    <w:rsid w:val="005146BA"/>
    <w:rsid w:val="00515BE2"/>
    <w:rsid w:val="00534630"/>
    <w:rsid w:val="00541548"/>
    <w:rsid w:val="0054193B"/>
    <w:rsid w:val="005454F0"/>
    <w:rsid w:val="005463E9"/>
    <w:rsid w:val="005466D3"/>
    <w:rsid w:val="00592AB7"/>
    <w:rsid w:val="005B4FCF"/>
    <w:rsid w:val="005C7989"/>
    <w:rsid w:val="005D4CF5"/>
    <w:rsid w:val="005D7982"/>
    <w:rsid w:val="005D7F7B"/>
    <w:rsid w:val="005E30E5"/>
    <w:rsid w:val="005F0182"/>
    <w:rsid w:val="005F391D"/>
    <w:rsid w:val="005F6322"/>
    <w:rsid w:val="0060332A"/>
    <w:rsid w:val="00604825"/>
    <w:rsid w:val="00606B0B"/>
    <w:rsid w:val="00614484"/>
    <w:rsid w:val="00624B3E"/>
    <w:rsid w:val="00626645"/>
    <w:rsid w:val="006332FE"/>
    <w:rsid w:val="0063551C"/>
    <w:rsid w:val="00635532"/>
    <w:rsid w:val="00642195"/>
    <w:rsid w:val="00653912"/>
    <w:rsid w:val="00657143"/>
    <w:rsid w:val="00680C4C"/>
    <w:rsid w:val="006904FA"/>
    <w:rsid w:val="00692123"/>
    <w:rsid w:val="006952E8"/>
    <w:rsid w:val="006A2F92"/>
    <w:rsid w:val="006A4FFD"/>
    <w:rsid w:val="006A51AD"/>
    <w:rsid w:val="006B1B48"/>
    <w:rsid w:val="006B4368"/>
    <w:rsid w:val="006C303C"/>
    <w:rsid w:val="006C4238"/>
    <w:rsid w:val="006E3E7E"/>
    <w:rsid w:val="006E4303"/>
    <w:rsid w:val="006E712F"/>
    <w:rsid w:val="00701BE5"/>
    <w:rsid w:val="00704B8B"/>
    <w:rsid w:val="0072022B"/>
    <w:rsid w:val="0072788B"/>
    <w:rsid w:val="00727F09"/>
    <w:rsid w:val="007454EF"/>
    <w:rsid w:val="007476EB"/>
    <w:rsid w:val="00750D1D"/>
    <w:rsid w:val="007610A8"/>
    <w:rsid w:val="00761929"/>
    <w:rsid w:val="007805D6"/>
    <w:rsid w:val="007806DF"/>
    <w:rsid w:val="00785D81"/>
    <w:rsid w:val="00792441"/>
    <w:rsid w:val="00794F26"/>
    <w:rsid w:val="007B5EA3"/>
    <w:rsid w:val="007C2C70"/>
    <w:rsid w:val="007C32FC"/>
    <w:rsid w:val="007C6646"/>
    <w:rsid w:val="007D7017"/>
    <w:rsid w:val="007D7E6C"/>
    <w:rsid w:val="007E2522"/>
    <w:rsid w:val="007E4941"/>
    <w:rsid w:val="007F3892"/>
    <w:rsid w:val="007F7C61"/>
    <w:rsid w:val="00802D87"/>
    <w:rsid w:val="00805D02"/>
    <w:rsid w:val="00823622"/>
    <w:rsid w:val="0082408C"/>
    <w:rsid w:val="00836827"/>
    <w:rsid w:val="0084276D"/>
    <w:rsid w:val="0084693E"/>
    <w:rsid w:val="00866AE4"/>
    <w:rsid w:val="00867364"/>
    <w:rsid w:val="008741E0"/>
    <w:rsid w:val="00875D5B"/>
    <w:rsid w:val="008805DC"/>
    <w:rsid w:val="0088316F"/>
    <w:rsid w:val="008952A3"/>
    <w:rsid w:val="008A0530"/>
    <w:rsid w:val="008A62F7"/>
    <w:rsid w:val="008C5E54"/>
    <w:rsid w:val="008E5355"/>
    <w:rsid w:val="008F0494"/>
    <w:rsid w:val="008F08CE"/>
    <w:rsid w:val="008F0C2A"/>
    <w:rsid w:val="00901DDF"/>
    <w:rsid w:val="009145B7"/>
    <w:rsid w:val="0091552D"/>
    <w:rsid w:val="00917E25"/>
    <w:rsid w:val="0092006C"/>
    <w:rsid w:val="009237C9"/>
    <w:rsid w:val="0092471C"/>
    <w:rsid w:val="0092773D"/>
    <w:rsid w:val="009346F7"/>
    <w:rsid w:val="009347D3"/>
    <w:rsid w:val="009454AB"/>
    <w:rsid w:val="00947962"/>
    <w:rsid w:val="00947E0B"/>
    <w:rsid w:val="00954E6D"/>
    <w:rsid w:val="00961FE5"/>
    <w:rsid w:val="00966E7B"/>
    <w:rsid w:val="00971127"/>
    <w:rsid w:val="009740E0"/>
    <w:rsid w:val="00974549"/>
    <w:rsid w:val="00975F31"/>
    <w:rsid w:val="00990E02"/>
    <w:rsid w:val="00991E90"/>
    <w:rsid w:val="009A6E1B"/>
    <w:rsid w:val="009A7851"/>
    <w:rsid w:val="009B75AE"/>
    <w:rsid w:val="009D3381"/>
    <w:rsid w:val="009E08C3"/>
    <w:rsid w:val="009E2076"/>
    <w:rsid w:val="009F3088"/>
    <w:rsid w:val="00A116C4"/>
    <w:rsid w:val="00A165A5"/>
    <w:rsid w:val="00A16F69"/>
    <w:rsid w:val="00A24FF8"/>
    <w:rsid w:val="00A32EEC"/>
    <w:rsid w:val="00A33500"/>
    <w:rsid w:val="00A40F1B"/>
    <w:rsid w:val="00A510FF"/>
    <w:rsid w:val="00A53E07"/>
    <w:rsid w:val="00A5527A"/>
    <w:rsid w:val="00A64659"/>
    <w:rsid w:val="00A83E30"/>
    <w:rsid w:val="00A85024"/>
    <w:rsid w:val="00A86A7B"/>
    <w:rsid w:val="00A87058"/>
    <w:rsid w:val="00A95F50"/>
    <w:rsid w:val="00A978AB"/>
    <w:rsid w:val="00AB4467"/>
    <w:rsid w:val="00AB4D9F"/>
    <w:rsid w:val="00AB6421"/>
    <w:rsid w:val="00AC15AF"/>
    <w:rsid w:val="00AC3B9B"/>
    <w:rsid w:val="00AC4025"/>
    <w:rsid w:val="00AD70D5"/>
    <w:rsid w:val="00AE414A"/>
    <w:rsid w:val="00AE4805"/>
    <w:rsid w:val="00AE4E6B"/>
    <w:rsid w:val="00AF102D"/>
    <w:rsid w:val="00AF6AD0"/>
    <w:rsid w:val="00B07856"/>
    <w:rsid w:val="00B10FCA"/>
    <w:rsid w:val="00B15574"/>
    <w:rsid w:val="00B23482"/>
    <w:rsid w:val="00B33EDA"/>
    <w:rsid w:val="00B44150"/>
    <w:rsid w:val="00B44B17"/>
    <w:rsid w:val="00B4792F"/>
    <w:rsid w:val="00B47C45"/>
    <w:rsid w:val="00B47CAD"/>
    <w:rsid w:val="00B56E5D"/>
    <w:rsid w:val="00B66875"/>
    <w:rsid w:val="00B673E6"/>
    <w:rsid w:val="00B740F8"/>
    <w:rsid w:val="00B776E0"/>
    <w:rsid w:val="00B84FDB"/>
    <w:rsid w:val="00B9152A"/>
    <w:rsid w:val="00B91970"/>
    <w:rsid w:val="00B923CC"/>
    <w:rsid w:val="00B979B4"/>
    <w:rsid w:val="00BA39C9"/>
    <w:rsid w:val="00BB47E8"/>
    <w:rsid w:val="00BB59EA"/>
    <w:rsid w:val="00BB7326"/>
    <w:rsid w:val="00BC7738"/>
    <w:rsid w:val="00BD0904"/>
    <w:rsid w:val="00BD50E0"/>
    <w:rsid w:val="00BD641E"/>
    <w:rsid w:val="00BD6520"/>
    <w:rsid w:val="00BE33E1"/>
    <w:rsid w:val="00BE57E7"/>
    <w:rsid w:val="00BF4133"/>
    <w:rsid w:val="00C24B97"/>
    <w:rsid w:val="00C278C3"/>
    <w:rsid w:val="00C35937"/>
    <w:rsid w:val="00C4157B"/>
    <w:rsid w:val="00C46CA6"/>
    <w:rsid w:val="00C47874"/>
    <w:rsid w:val="00C522FD"/>
    <w:rsid w:val="00C65CA5"/>
    <w:rsid w:val="00C701B1"/>
    <w:rsid w:val="00C76D2B"/>
    <w:rsid w:val="00C77525"/>
    <w:rsid w:val="00C80613"/>
    <w:rsid w:val="00C82D07"/>
    <w:rsid w:val="00C87726"/>
    <w:rsid w:val="00CA0123"/>
    <w:rsid w:val="00CA392C"/>
    <w:rsid w:val="00CB1A76"/>
    <w:rsid w:val="00CB3984"/>
    <w:rsid w:val="00CB39F8"/>
    <w:rsid w:val="00CB768D"/>
    <w:rsid w:val="00CC35D9"/>
    <w:rsid w:val="00CC54EA"/>
    <w:rsid w:val="00CC7611"/>
    <w:rsid w:val="00CD5EDD"/>
    <w:rsid w:val="00CE2424"/>
    <w:rsid w:val="00CE4D05"/>
    <w:rsid w:val="00CE54AC"/>
    <w:rsid w:val="00CF077F"/>
    <w:rsid w:val="00CF2D07"/>
    <w:rsid w:val="00CF5C60"/>
    <w:rsid w:val="00D24216"/>
    <w:rsid w:val="00D27CF6"/>
    <w:rsid w:val="00D27D6B"/>
    <w:rsid w:val="00D354F0"/>
    <w:rsid w:val="00D434F9"/>
    <w:rsid w:val="00D60C5A"/>
    <w:rsid w:val="00D623AA"/>
    <w:rsid w:val="00D67738"/>
    <w:rsid w:val="00D73861"/>
    <w:rsid w:val="00D74886"/>
    <w:rsid w:val="00D8441D"/>
    <w:rsid w:val="00D861E1"/>
    <w:rsid w:val="00D92012"/>
    <w:rsid w:val="00DA1EB6"/>
    <w:rsid w:val="00DB1B6B"/>
    <w:rsid w:val="00DC5EA1"/>
    <w:rsid w:val="00DD2C6B"/>
    <w:rsid w:val="00DE1437"/>
    <w:rsid w:val="00DE35F8"/>
    <w:rsid w:val="00DE4CB0"/>
    <w:rsid w:val="00DE6010"/>
    <w:rsid w:val="00DE636D"/>
    <w:rsid w:val="00DF2BEB"/>
    <w:rsid w:val="00DF6839"/>
    <w:rsid w:val="00E15A25"/>
    <w:rsid w:val="00E2572E"/>
    <w:rsid w:val="00E25920"/>
    <w:rsid w:val="00E36FBE"/>
    <w:rsid w:val="00E4216F"/>
    <w:rsid w:val="00E42EBA"/>
    <w:rsid w:val="00E5154D"/>
    <w:rsid w:val="00E55412"/>
    <w:rsid w:val="00E622BB"/>
    <w:rsid w:val="00E631B9"/>
    <w:rsid w:val="00E74373"/>
    <w:rsid w:val="00E84255"/>
    <w:rsid w:val="00E8656E"/>
    <w:rsid w:val="00EA1D45"/>
    <w:rsid w:val="00EA2B6E"/>
    <w:rsid w:val="00EA39F3"/>
    <w:rsid w:val="00EC5A5B"/>
    <w:rsid w:val="00EC5B59"/>
    <w:rsid w:val="00ED2C30"/>
    <w:rsid w:val="00ED7D90"/>
    <w:rsid w:val="00EF72DF"/>
    <w:rsid w:val="00F06AD8"/>
    <w:rsid w:val="00F1059C"/>
    <w:rsid w:val="00F11800"/>
    <w:rsid w:val="00F26F22"/>
    <w:rsid w:val="00F31563"/>
    <w:rsid w:val="00F45FAC"/>
    <w:rsid w:val="00F47356"/>
    <w:rsid w:val="00F504E4"/>
    <w:rsid w:val="00F51F97"/>
    <w:rsid w:val="00F54B37"/>
    <w:rsid w:val="00F55F93"/>
    <w:rsid w:val="00F64AE6"/>
    <w:rsid w:val="00F675EA"/>
    <w:rsid w:val="00F765F2"/>
    <w:rsid w:val="00F76881"/>
    <w:rsid w:val="00F815D1"/>
    <w:rsid w:val="00F85502"/>
    <w:rsid w:val="00F97131"/>
    <w:rsid w:val="00F97ABB"/>
    <w:rsid w:val="00FA42D3"/>
    <w:rsid w:val="00FB1AD3"/>
    <w:rsid w:val="00FB22D8"/>
    <w:rsid w:val="00FB22FA"/>
    <w:rsid w:val="00FC3C18"/>
    <w:rsid w:val="00FD10F7"/>
    <w:rsid w:val="00FD1CEE"/>
    <w:rsid w:val="00FD5825"/>
    <w:rsid w:val="00FD60FA"/>
    <w:rsid w:val="00FD7911"/>
    <w:rsid w:val="00FE61AF"/>
    <w:rsid w:val="00FF095B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BAB397"/>
  <w15:docId w15:val="{E0059FB0-0B1D-4F35-BD48-A16D0968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F3088"/>
    <w:rPr>
      <w:rFonts w:ascii="Open Sans" w:hAnsi="Open Sans"/>
    </w:rPr>
  </w:style>
  <w:style w:type="paragraph" w:styleId="Nadpis1">
    <w:name w:val="heading 1"/>
    <w:basedOn w:val="Normln"/>
    <w:next w:val="Normln"/>
    <w:uiPriority w:val="9"/>
    <w:qFormat/>
    <w:rsid w:val="007E49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E494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E4941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rsid w:val="007E4941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B47C45"/>
    <w:rPr>
      <w:rFonts w:ascii="Times New Roman" w:hAnsi="Times New Roman"/>
      <w:color w:val="auto"/>
      <w:sz w:val="24"/>
      <w:u w:val="none"/>
    </w:rPr>
  </w:style>
  <w:style w:type="character" w:styleId="Siln">
    <w:name w:val="Strong"/>
    <w:uiPriority w:val="22"/>
    <w:qFormat/>
    <w:rsid w:val="00B91970"/>
    <w:rPr>
      <w:b/>
      <w:bCs/>
    </w:rPr>
  </w:style>
  <w:style w:type="paragraph" w:customStyle="1" w:styleId="ed">
    <w:name w:val="šedá"/>
    <w:basedOn w:val="Normln"/>
    <w:rsid w:val="00F26F22"/>
    <w:pPr>
      <w:jc w:val="both"/>
    </w:pPr>
    <w:rPr>
      <w:color w:val="999999"/>
      <w:sz w:val="24"/>
      <w:szCs w:val="24"/>
    </w:rPr>
  </w:style>
  <w:style w:type="paragraph" w:customStyle="1" w:styleId="zhlav-znaka-text">
    <w:name w:val="záhlaví-značka-text"/>
    <w:basedOn w:val="Normln"/>
    <w:rsid w:val="001254F0"/>
    <w:pPr>
      <w:tabs>
        <w:tab w:val="left" w:pos="1440"/>
      </w:tabs>
      <w:spacing w:line="204" w:lineRule="auto"/>
      <w:jc w:val="both"/>
    </w:pPr>
    <w:rPr>
      <w:sz w:val="24"/>
      <w:szCs w:val="24"/>
    </w:rPr>
  </w:style>
  <w:style w:type="paragraph" w:customStyle="1" w:styleId="Vc">
    <w:name w:val="Věc"/>
    <w:basedOn w:val="Zhlav"/>
    <w:rsid w:val="001254F0"/>
    <w:pPr>
      <w:tabs>
        <w:tab w:val="clear" w:pos="4536"/>
        <w:tab w:val="clear" w:pos="9072"/>
      </w:tabs>
      <w:jc w:val="both"/>
    </w:pPr>
    <w:rPr>
      <w:sz w:val="24"/>
      <w:szCs w:val="24"/>
      <w:u w:val="single"/>
    </w:rPr>
  </w:style>
  <w:style w:type="paragraph" w:customStyle="1" w:styleId="zhlav-znaka">
    <w:name w:val="záhlaví-značka"/>
    <w:basedOn w:val="Zhlav"/>
    <w:rsid w:val="003209C2"/>
    <w:pPr>
      <w:tabs>
        <w:tab w:val="clear" w:pos="4536"/>
        <w:tab w:val="clear" w:pos="9072"/>
        <w:tab w:val="left" w:pos="1620"/>
      </w:tabs>
      <w:spacing w:before="50"/>
      <w:jc w:val="both"/>
    </w:pPr>
    <w:rPr>
      <w:rFonts w:ascii="Arial" w:hAnsi="Arial" w:cs="Arial"/>
      <w:sz w:val="16"/>
      <w:szCs w:val="16"/>
    </w:rPr>
  </w:style>
  <w:style w:type="table" w:styleId="Mkatabulky">
    <w:name w:val="Table Grid"/>
    <w:basedOn w:val="Normlntabulka"/>
    <w:rsid w:val="00FB1AD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F11800"/>
  </w:style>
  <w:style w:type="paragraph" w:styleId="Textbubliny">
    <w:name w:val="Balloon Text"/>
    <w:basedOn w:val="Normln"/>
    <w:rsid w:val="007F7C61"/>
    <w:rPr>
      <w:rFonts w:ascii="Tahoma" w:hAnsi="Tahoma" w:cs="Tahoma"/>
      <w:sz w:val="16"/>
      <w:szCs w:val="16"/>
    </w:rPr>
  </w:style>
  <w:style w:type="character" w:styleId="Sledovanodkaz">
    <w:name w:val="FollowedHyperlink"/>
    <w:rsid w:val="003E06EF"/>
    <w:rPr>
      <w:color w:val="800080"/>
      <w:u w:val="single"/>
    </w:rPr>
  </w:style>
  <w:style w:type="paragraph" w:styleId="Textkomente">
    <w:name w:val="annotation text"/>
    <w:basedOn w:val="Normln"/>
    <w:link w:val="TextkomenteChar"/>
    <w:rsid w:val="00823622"/>
  </w:style>
  <w:style w:type="character" w:customStyle="1" w:styleId="TextkomenteChar">
    <w:name w:val="Text komentáře Char"/>
    <w:basedOn w:val="Standardnpsmoodstavce"/>
    <w:link w:val="Textkomente"/>
    <w:rsid w:val="00823622"/>
  </w:style>
  <w:style w:type="character" w:styleId="Odkaznakoment">
    <w:name w:val="annotation reference"/>
    <w:rsid w:val="00823622"/>
    <w:rPr>
      <w:sz w:val="16"/>
      <w:szCs w:val="16"/>
    </w:rPr>
  </w:style>
  <w:style w:type="character" w:styleId="Zstupntext">
    <w:name w:val="Placeholder Text"/>
    <w:basedOn w:val="Standardnpsmoodstavce"/>
    <w:rsid w:val="00EA39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osta@praha21.cz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dileny\DOC\TEMPLATE\HLAVPAP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56223EDDCF4C039BFCCF172B542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68E15-382B-4312-AB65-DEA240E26C19}"/>
      </w:docPartPr>
      <w:docPartBody>
        <w:p w:rsidR="003B0AB7" w:rsidRDefault="003B0AB7" w:rsidP="003B0AB7">
          <w:pPr>
            <w:pStyle w:val="4F56223EDDCF4C039BFCCF172B542B5A3"/>
          </w:pPr>
          <w:r w:rsidRPr="006B5BC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410FC6C45B1427EB2F2762042183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D37-8AAD-437D-AC5C-0F5F1DDB0F89}"/>
      </w:docPartPr>
      <w:docPartBody>
        <w:p w:rsidR="008C7D00" w:rsidRDefault="00DB6740" w:rsidP="00DB6740">
          <w:pPr>
            <w:pStyle w:val="E410FC6C45B1427EB2F2762042183791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4998444991EB463599A5C3ADA31CC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D1D09-9251-434D-928E-76F1F7110008}"/>
      </w:docPartPr>
      <w:docPartBody>
        <w:p w:rsidR="00A95F00" w:rsidRDefault="005536FA" w:rsidP="005536FA">
          <w:pPr>
            <w:pStyle w:val="4998444991EB463599A5C3ADA31CCE9F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4E1A945985FE478D843B0E8A13AEF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0FC41-DDCC-4D2A-8C04-7A764FCEB041}"/>
      </w:docPartPr>
      <w:docPartBody>
        <w:p w:rsidR="00A95F00" w:rsidRDefault="005536FA" w:rsidP="005536FA">
          <w:pPr>
            <w:pStyle w:val="4E1A945985FE478D843B0E8A13AEF9EC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969067D5E58D4ED9BBCF194B47C3B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3A370-E801-403A-AC02-6BDFA146F4E4}"/>
      </w:docPartPr>
      <w:docPartBody>
        <w:p w:rsidR="00A95F00" w:rsidRDefault="005536FA" w:rsidP="005536FA">
          <w:pPr>
            <w:pStyle w:val="969067D5E58D4ED9BBCF194B47C3B93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B7046179F096407AA40598DC47E2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6D015-4BCF-47D6-BD7E-F38080C6AB3D}"/>
      </w:docPartPr>
      <w:docPartBody>
        <w:p w:rsidR="00A95F00" w:rsidRDefault="005536FA" w:rsidP="005536FA">
          <w:pPr>
            <w:pStyle w:val="B7046179F096407AA40598DC47E2E6D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8322FAF720AB4B8F9CF1BE5E73B6B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1CE0F-2F2A-4250-A335-C2C2ADACCE9E}"/>
      </w:docPartPr>
      <w:docPartBody>
        <w:p w:rsidR="00A95F00" w:rsidRDefault="005536FA" w:rsidP="005536FA">
          <w:pPr>
            <w:pStyle w:val="8322FAF720AB4B8F9CF1BE5E73B6B2EB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6656436DCBA74CC2ABC908259EDCC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ED212-9EE4-4C16-817D-9954A3C5FF74}"/>
      </w:docPartPr>
      <w:docPartBody>
        <w:p w:rsidR="00A95F00" w:rsidRDefault="005536FA" w:rsidP="005536FA">
          <w:pPr>
            <w:pStyle w:val="6656436DCBA74CC2ABC908259EDCC9E4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2FDEAB1A57C04800B5A546CFCE233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B59BA-53AF-4851-A8AA-D452FAFE78C3}"/>
      </w:docPartPr>
      <w:docPartBody>
        <w:p w:rsidR="00A95F00" w:rsidRDefault="005536FA" w:rsidP="005536FA">
          <w:pPr>
            <w:pStyle w:val="2FDEAB1A57C04800B5A546CFCE233B60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1426433E3A1247D39DEB8AA0DB858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7A5F9-89BD-45A7-96E9-8458AAC66A04}"/>
      </w:docPartPr>
      <w:docPartBody>
        <w:p w:rsidR="00A95F00" w:rsidRDefault="005536FA" w:rsidP="005536FA">
          <w:pPr>
            <w:pStyle w:val="1426433E3A1247D39DEB8AA0DB8581DC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0A74AF6244F848AEAAAA3E6967EE6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2C5B6-C1AB-4C5C-B67F-7F8CAC00B721}"/>
      </w:docPartPr>
      <w:docPartBody>
        <w:p w:rsidR="00A95F00" w:rsidRDefault="005536FA" w:rsidP="005536FA">
          <w:pPr>
            <w:pStyle w:val="0A74AF6244F848AEAAAA3E6967EE60A5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text..</w:t>
          </w:r>
        </w:p>
      </w:docPartBody>
    </w:docPart>
    <w:docPart>
      <w:docPartPr>
        <w:name w:val="875F5E264BD54D06A46AC82658F4B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D7C8C-1EB5-4AD3-969C-062362486E06}"/>
      </w:docPartPr>
      <w:docPartBody>
        <w:p w:rsidR="00A95F00" w:rsidRDefault="005536FA" w:rsidP="005536FA">
          <w:pPr>
            <w:pStyle w:val="875F5E264BD54D06A46AC82658F4B943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E78D4AC30FB7466B86756D7A4D44E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FDAFC-0139-41E9-B925-38A634F99332}"/>
      </w:docPartPr>
      <w:docPartBody>
        <w:p w:rsidR="00A95F00" w:rsidRDefault="005536FA" w:rsidP="005536FA">
          <w:pPr>
            <w:pStyle w:val="E78D4AC30FB7466B86756D7A4D44E83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B34DD0569D9B43BB9E256BF8979F8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A6FCB-38A3-4BBE-A187-EB73D03EC51B}"/>
      </w:docPartPr>
      <w:docPartBody>
        <w:p w:rsidR="00A95F00" w:rsidRDefault="005536FA" w:rsidP="005536FA">
          <w:pPr>
            <w:pStyle w:val="B34DD0569D9B43BB9E256BF8979F81C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AADED31771B5415BBC72AB4D564D3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AD4F6-271B-4BC4-8DED-DEA00BC6626E}"/>
      </w:docPartPr>
      <w:docPartBody>
        <w:p w:rsidR="00A95F00" w:rsidRDefault="005536FA" w:rsidP="005536FA">
          <w:pPr>
            <w:pStyle w:val="AADED31771B5415BBC72AB4D564D37C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DC04DD3D2C424517B8A5B8AA07790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31BFC-0853-4CCE-912E-FBD51AD09520}"/>
      </w:docPartPr>
      <w:docPartBody>
        <w:p w:rsidR="00A95F00" w:rsidRDefault="005536FA" w:rsidP="005536FA">
          <w:pPr>
            <w:pStyle w:val="DC04DD3D2C424517B8A5B8AA07790905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8FC"/>
    <w:rsid w:val="00114E3F"/>
    <w:rsid w:val="001C238E"/>
    <w:rsid w:val="0022057A"/>
    <w:rsid w:val="00343256"/>
    <w:rsid w:val="003A6062"/>
    <w:rsid w:val="003B0AB7"/>
    <w:rsid w:val="003F7A13"/>
    <w:rsid w:val="0046189E"/>
    <w:rsid w:val="00462B1B"/>
    <w:rsid w:val="005536FA"/>
    <w:rsid w:val="00613535"/>
    <w:rsid w:val="008C7D00"/>
    <w:rsid w:val="00A95F00"/>
    <w:rsid w:val="00AA01BF"/>
    <w:rsid w:val="00C47874"/>
    <w:rsid w:val="00DB6740"/>
    <w:rsid w:val="00DD7CB6"/>
    <w:rsid w:val="00E5186C"/>
    <w:rsid w:val="00E6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5536FA"/>
    <w:rPr>
      <w:color w:val="808080"/>
    </w:rPr>
  </w:style>
  <w:style w:type="paragraph" w:customStyle="1" w:styleId="4F56223EDDCF4C039BFCCF172B542B5A3">
    <w:name w:val="4F56223EDDCF4C039BFCCF172B542B5A3"/>
    <w:rsid w:val="003B0AB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10FC6C45B1427EB2F2762042183791">
    <w:name w:val="E410FC6C45B1427EB2F2762042183791"/>
    <w:rsid w:val="00DB6740"/>
    <w:pPr>
      <w:spacing w:after="160" w:line="259" w:lineRule="auto"/>
    </w:pPr>
  </w:style>
  <w:style w:type="paragraph" w:customStyle="1" w:styleId="4998444991EB463599A5C3ADA31CCE9F">
    <w:name w:val="4998444991EB463599A5C3ADA31CCE9F"/>
    <w:rsid w:val="005536FA"/>
    <w:pPr>
      <w:spacing w:after="160" w:line="259" w:lineRule="auto"/>
    </w:pPr>
  </w:style>
  <w:style w:type="paragraph" w:customStyle="1" w:styleId="4E1A945985FE478D843B0E8A13AEF9EC">
    <w:name w:val="4E1A945985FE478D843B0E8A13AEF9EC"/>
    <w:rsid w:val="005536FA"/>
    <w:pPr>
      <w:spacing w:after="160" w:line="259" w:lineRule="auto"/>
    </w:pPr>
  </w:style>
  <w:style w:type="paragraph" w:customStyle="1" w:styleId="969067D5E58D4ED9BBCF194B47C3B932">
    <w:name w:val="969067D5E58D4ED9BBCF194B47C3B932"/>
    <w:rsid w:val="005536FA"/>
    <w:pPr>
      <w:spacing w:after="160" w:line="259" w:lineRule="auto"/>
    </w:pPr>
  </w:style>
  <w:style w:type="paragraph" w:customStyle="1" w:styleId="B7046179F096407AA40598DC47E2E6D2">
    <w:name w:val="B7046179F096407AA40598DC47E2E6D2"/>
    <w:rsid w:val="005536FA"/>
    <w:pPr>
      <w:spacing w:after="160" w:line="259" w:lineRule="auto"/>
    </w:pPr>
  </w:style>
  <w:style w:type="paragraph" w:customStyle="1" w:styleId="8322FAF720AB4B8F9CF1BE5E73B6B2EB">
    <w:name w:val="8322FAF720AB4B8F9CF1BE5E73B6B2EB"/>
    <w:rsid w:val="005536FA"/>
    <w:pPr>
      <w:spacing w:after="160" w:line="259" w:lineRule="auto"/>
    </w:pPr>
  </w:style>
  <w:style w:type="paragraph" w:customStyle="1" w:styleId="6656436DCBA74CC2ABC908259EDCC9E4">
    <w:name w:val="6656436DCBA74CC2ABC908259EDCC9E4"/>
    <w:rsid w:val="005536FA"/>
    <w:pPr>
      <w:spacing w:after="160" w:line="259" w:lineRule="auto"/>
    </w:pPr>
  </w:style>
  <w:style w:type="paragraph" w:customStyle="1" w:styleId="2FDEAB1A57C04800B5A546CFCE233B60">
    <w:name w:val="2FDEAB1A57C04800B5A546CFCE233B60"/>
    <w:rsid w:val="005536FA"/>
    <w:pPr>
      <w:spacing w:after="160" w:line="259" w:lineRule="auto"/>
    </w:pPr>
  </w:style>
  <w:style w:type="paragraph" w:customStyle="1" w:styleId="1426433E3A1247D39DEB8AA0DB8581DC">
    <w:name w:val="1426433E3A1247D39DEB8AA0DB8581DC"/>
    <w:rsid w:val="005536FA"/>
    <w:pPr>
      <w:spacing w:after="160" w:line="259" w:lineRule="auto"/>
    </w:pPr>
  </w:style>
  <w:style w:type="paragraph" w:customStyle="1" w:styleId="0A74AF6244F848AEAAAA3E6967EE60A5">
    <w:name w:val="0A74AF6244F848AEAAAA3E6967EE60A5"/>
    <w:rsid w:val="005536FA"/>
    <w:pPr>
      <w:spacing w:after="160" w:line="259" w:lineRule="auto"/>
    </w:pPr>
  </w:style>
  <w:style w:type="paragraph" w:customStyle="1" w:styleId="875F5E264BD54D06A46AC82658F4B943">
    <w:name w:val="875F5E264BD54D06A46AC82658F4B943"/>
    <w:rsid w:val="005536FA"/>
    <w:pPr>
      <w:spacing w:after="160" w:line="259" w:lineRule="auto"/>
    </w:pPr>
  </w:style>
  <w:style w:type="paragraph" w:customStyle="1" w:styleId="E78D4AC30FB7466B86756D7A4D44E832">
    <w:name w:val="E78D4AC30FB7466B86756D7A4D44E832"/>
    <w:rsid w:val="005536FA"/>
    <w:pPr>
      <w:spacing w:after="160" w:line="259" w:lineRule="auto"/>
    </w:pPr>
  </w:style>
  <w:style w:type="paragraph" w:customStyle="1" w:styleId="B34DD0569D9B43BB9E256BF8979F81C2">
    <w:name w:val="B34DD0569D9B43BB9E256BF8979F81C2"/>
    <w:rsid w:val="005536FA"/>
    <w:pPr>
      <w:spacing w:after="160" w:line="259" w:lineRule="auto"/>
    </w:pPr>
  </w:style>
  <w:style w:type="paragraph" w:customStyle="1" w:styleId="AADED31771B5415BBC72AB4D564D37C2">
    <w:name w:val="AADED31771B5415BBC72AB4D564D37C2"/>
    <w:rsid w:val="005536FA"/>
    <w:pPr>
      <w:spacing w:after="160" w:line="259" w:lineRule="auto"/>
    </w:pPr>
  </w:style>
  <w:style w:type="paragraph" w:customStyle="1" w:styleId="DC04DD3D2C424517B8A5B8AA07790905">
    <w:name w:val="DC04DD3D2C424517B8A5B8AA07790905"/>
    <w:rsid w:val="005536F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A7D86-EB0E-47C7-8670-51B9FE738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HLAVPAP.dot</Template>
  <TotalTime>1</TotalTime>
  <Pages>2</Pages>
  <Words>230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ICZ a.s.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stodola</dc:creator>
  <cp:lastModifiedBy>Saitz Vladimír (ÚMČ Praha 21)</cp:lastModifiedBy>
  <cp:revision>2</cp:revision>
  <cp:lastPrinted>2009-08-12T06:15:00Z</cp:lastPrinted>
  <dcterms:created xsi:type="dcterms:W3CDTF">2026-02-18T09:09:00Z</dcterms:created>
  <dcterms:modified xsi:type="dcterms:W3CDTF">2026-02-18T09:09:00Z</dcterms:modified>
</cp:coreProperties>
</file>